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g" ContentType="image/jpg"/>
  <Override PartName="/word/header1.xml" ContentType="application/vnd.openxmlformats-officedocument.wordprocessingml.header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7" w:after="0" w:line="240" w:lineRule="auto"/>
        <w:ind w:left="1540" w:right="-20"/>
        <w:jc w:val="left"/>
        <w:tabs>
          <w:tab w:pos="5140" w:val="left"/>
          <w:tab w:pos="83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Reg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tr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ti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Nu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be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-4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u w:val="thick" w:color="0000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u w:val="thick" w:color="0000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341" w:lineRule="exact"/>
        <w:ind w:left="5286" w:right="4529"/>
        <w:jc w:val="center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w w:val="99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w w:val="100"/>
          <w:position w:val="0"/>
        </w:rPr>
      </w:r>
    </w:p>
    <w:p>
      <w:pPr>
        <w:spacing w:before="8" w:after="0" w:line="328" w:lineRule="exact"/>
        <w:ind w:left="100" w:right="-20"/>
        <w:jc w:val="left"/>
        <w:tabs>
          <w:tab w:pos="820" w:val="left"/>
          <w:tab w:pos="15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288pt;margin-top:15.129038pt;width:163.464241pt;height:.1pt;mso-position-horizontal-relative:page;mso-position-vertical-relative:paragraph;z-index:-441" coordorigin="5760,303" coordsize="3269,2">
            <v:shape style="position:absolute;left:5760;top:303;width:3269;height:2" coordorigin="5760,303" coordsize="3269,0" path="m5760,303l9029,303e" filled="f" stroked="t" strokeweight=".68208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28"/>
          <w:szCs w:val="28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w w:val="100"/>
          <w:b/>
          <w:bCs/>
        </w:rPr>
        <w:tab/>
      </w:r>
      <w:r>
        <w:rPr>
          <w:rFonts w:ascii="Calibri" w:hAnsi="Calibri" w:cs="Calibri" w:eastAsia="Calibri"/>
          <w:sz w:val="28"/>
          <w:szCs w:val="28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w w:val="100"/>
          <w:b/>
          <w:bCs/>
        </w:rPr>
        <w:tab/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Ro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Nu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be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: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67" w:lineRule="exact"/>
        <w:ind w:left="1641" w:right="772"/>
        <w:jc w:val="center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96"/>
          <w:szCs w:val="96"/>
          <w:b/>
          <w:bCs/>
          <w:position w:val="4"/>
        </w:rPr>
        <w:t>R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4"/>
        </w:rPr>
        <w:t>EA</w:t>
      </w:r>
      <w:r>
        <w:rPr>
          <w:rFonts w:ascii="Calibri" w:hAnsi="Calibri" w:cs="Calibri" w:eastAsia="Calibri"/>
          <w:sz w:val="76"/>
          <w:szCs w:val="76"/>
          <w:spacing w:val="2"/>
          <w:w w:val="101"/>
          <w:b/>
          <w:bCs/>
          <w:position w:val="4"/>
        </w:rPr>
        <w:t>D</w:t>
      </w:r>
      <w:r>
        <w:rPr>
          <w:rFonts w:ascii="Calibri" w:hAnsi="Calibri" w:cs="Calibri" w:eastAsia="Calibri"/>
          <w:sz w:val="76"/>
          <w:szCs w:val="76"/>
          <w:spacing w:val="0"/>
          <w:w w:val="101"/>
          <w:b/>
          <w:bCs/>
          <w:position w:val="4"/>
        </w:rPr>
        <w:t>I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2"/>
          <w:w w:val="101"/>
          <w:b/>
          <w:bCs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4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4"/>
        </w:rPr>
        <w:t>&amp;</w:t>
      </w:r>
      <w:r>
        <w:rPr>
          <w:rFonts w:ascii="Calibri" w:hAnsi="Calibri" w:cs="Calibri" w:eastAsia="Calibri"/>
          <w:sz w:val="76"/>
          <w:szCs w:val="76"/>
          <w:spacing w:val="0"/>
          <w:w w:val="101"/>
          <w:b/>
          <w:bCs/>
          <w:position w:val="4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4"/>
        </w:rPr>
        <w:t>W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4"/>
        </w:rPr>
        <w:t>RITING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1171" w:lineRule="exact"/>
        <w:ind w:left="881" w:right="13"/>
        <w:jc w:val="center"/>
        <w:rPr>
          <w:rFonts w:ascii="Calibri" w:hAnsi="Calibri" w:cs="Calibri" w:eastAsia="Calibri"/>
          <w:sz w:val="77"/>
          <w:szCs w:val="77"/>
        </w:rPr>
      </w:pPr>
      <w:rPr/>
      <w:r>
        <w:rPr>
          <w:rFonts w:ascii="Calibri" w:hAnsi="Calibri" w:cs="Calibri" w:eastAsia="Calibri"/>
          <w:sz w:val="96"/>
          <w:szCs w:val="96"/>
          <w:b/>
          <w:bCs/>
          <w:position w:val="2"/>
        </w:rPr>
        <w:t>F</w:t>
      </w:r>
      <w:r>
        <w:rPr>
          <w:rFonts w:ascii="Calibri" w:hAnsi="Calibri" w:cs="Calibri" w:eastAsia="Calibri"/>
          <w:sz w:val="77"/>
          <w:szCs w:val="77"/>
          <w:spacing w:val="2"/>
          <w:w w:val="99"/>
          <w:b/>
          <w:bCs/>
          <w:position w:val="2"/>
        </w:rPr>
        <w:t>O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U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N</w:t>
      </w:r>
      <w:r>
        <w:rPr>
          <w:rFonts w:ascii="Calibri" w:hAnsi="Calibri" w:cs="Calibri" w:eastAsia="Calibri"/>
          <w:sz w:val="77"/>
          <w:szCs w:val="77"/>
          <w:spacing w:val="2"/>
          <w:w w:val="99"/>
          <w:b/>
          <w:bCs/>
          <w:position w:val="2"/>
        </w:rPr>
        <w:t>D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A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T</w:t>
      </w:r>
      <w:r>
        <w:rPr>
          <w:rFonts w:ascii="Calibri" w:hAnsi="Calibri" w:cs="Calibri" w:eastAsia="Calibri"/>
          <w:sz w:val="77"/>
          <w:szCs w:val="77"/>
          <w:spacing w:val="0"/>
          <w:w w:val="99"/>
          <w:b/>
          <w:bCs/>
          <w:position w:val="2"/>
        </w:rPr>
        <w:t>I</w:t>
      </w:r>
      <w:r>
        <w:rPr>
          <w:rFonts w:ascii="Calibri" w:hAnsi="Calibri" w:cs="Calibri" w:eastAsia="Calibri"/>
          <w:sz w:val="77"/>
          <w:szCs w:val="77"/>
          <w:spacing w:val="2"/>
          <w:w w:val="99"/>
          <w:b/>
          <w:bCs/>
          <w:position w:val="2"/>
        </w:rPr>
        <w:t>O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N</w:t>
      </w:r>
      <w:r>
        <w:rPr>
          <w:rFonts w:ascii="Calibri" w:hAnsi="Calibri" w:cs="Calibri" w:eastAsia="Calibri"/>
          <w:sz w:val="77"/>
          <w:szCs w:val="77"/>
          <w:spacing w:val="2"/>
          <w:w w:val="99"/>
          <w:b/>
          <w:bCs/>
          <w:position w:val="2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XE</w:t>
      </w:r>
      <w:r>
        <w:rPr>
          <w:rFonts w:ascii="Calibri" w:hAnsi="Calibri" w:cs="Calibri" w:eastAsia="Calibri"/>
          <w:sz w:val="77"/>
          <w:szCs w:val="77"/>
          <w:spacing w:val="2"/>
          <w:w w:val="99"/>
          <w:b/>
          <w:bCs/>
          <w:position w:val="2"/>
        </w:rPr>
        <w:t>M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PT</w:t>
      </w:r>
      <w:r>
        <w:rPr>
          <w:rFonts w:ascii="Calibri" w:hAnsi="Calibri" w:cs="Calibri" w:eastAsia="Calibri"/>
          <w:sz w:val="77"/>
          <w:szCs w:val="77"/>
          <w:spacing w:val="0"/>
          <w:w w:val="99"/>
          <w:b/>
          <w:bCs/>
          <w:position w:val="2"/>
        </w:rPr>
        <w:t>I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ON</w:t>
      </w:r>
      <w:r>
        <w:rPr>
          <w:rFonts w:ascii="Calibri" w:hAnsi="Calibri" w:cs="Calibri" w:eastAsia="Calibri"/>
          <w:sz w:val="77"/>
          <w:szCs w:val="77"/>
          <w:spacing w:val="1"/>
          <w:w w:val="99"/>
          <w:b/>
          <w:bCs/>
          <w:position w:val="2"/>
        </w:rPr>
        <w:t> </w:t>
      </w:r>
      <w:r>
        <w:rPr>
          <w:rFonts w:ascii="Calibri" w:hAnsi="Calibri" w:cs="Calibri" w:eastAsia="Calibri"/>
          <w:sz w:val="77"/>
          <w:szCs w:val="77"/>
          <w:spacing w:val="0"/>
          <w:w w:val="100"/>
          <w:position w:val="0"/>
        </w:rPr>
      </w:r>
    </w:p>
    <w:p>
      <w:pPr>
        <w:spacing w:before="0" w:after="0" w:line="1171" w:lineRule="exact"/>
        <w:ind w:left="2822" w:right="1911"/>
        <w:jc w:val="center"/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b/>
          <w:bCs/>
          <w:position w:val="2"/>
        </w:rPr>
        <w:t>E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2"/>
        </w:rPr>
        <w:t>XA</w:t>
      </w:r>
      <w:r>
        <w:rPr>
          <w:rFonts w:ascii="Calibri" w:hAnsi="Calibri" w:cs="Calibri" w:eastAsia="Calibri"/>
          <w:sz w:val="76"/>
          <w:szCs w:val="76"/>
          <w:spacing w:val="2"/>
          <w:w w:val="101"/>
          <w:b/>
          <w:bCs/>
          <w:position w:val="2"/>
        </w:rPr>
        <w:t>M</w:t>
      </w:r>
      <w:r>
        <w:rPr>
          <w:rFonts w:ascii="Calibri" w:hAnsi="Calibri" w:cs="Calibri" w:eastAsia="Calibri"/>
          <w:sz w:val="76"/>
          <w:szCs w:val="76"/>
          <w:spacing w:val="0"/>
          <w:w w:val="101"/>
          <w:b/>
          <w:bCs/>
          <w:position w:val="2"/>
        </w:rPr>
        <w:t>I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2"/>
        </w:rPr>
        <w:t>NATI</w:t>
      </w:r>
      <w:r>
        <w:rPr>
          <w:rFonts w:ascii="Calibri" w:hAnsi="Calibri" w:cs="Calibri" w:eastAsia="Calibri"/>
          <w:sz w:val="76"/>
          <w:szCs w:val="76"/>
          <w:spacing w:val="1"/>
          <w:w w:val="101"/>
          <w:b/>
          <w:bCs/>
          <w:position w:val="2"/>
        </w:rPr>
        <w:t>O</w:t>
      </w:r>
      <w:r>
        <w:rPr>
          <w:rFonts w:ascii="Calibri" w:hAnsi="Calibri" w:cs="Calibri" w:eastAsia="Calibri"/>
          <w:sz w:val="76"/>
          <w:szCs w:val="76"/>
          <w:spacing w:val="2"/>
          <w:w w:val="101"/>
          <w:b/>
          <w:bCs/>
          <w:position w:val="2"/>
        </w:rPr>
        <w:t>N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0"/>
        </w:rPr>
      </w:r>
    </w:p>
    <w:p>
      <w:pPr>
        <w:spacing w:before="8" w:after="0" w:line="281" w:lineRule="exact"/>
        <w:ind w:left="5289" w:right="4541"/>
        <w:jc w:val="center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00" w:h="16840"/>
          <w:pgMar w:top="900" w:bottom="280" w:left="620" w:right="1300"/>
        </w:sectPr>
      </w:pPr>
      <w:rPr/>
    </w:p>
    <w:p>
      <w:pPr>
        <w:spacing w:before="0" w:after="0" w:line="413" w:lineRule="exact"/>
        <w:ind w:left="100" w:right="-9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You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have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25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minutes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to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complete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this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-1"/>
        </w:rPr>
        <w:t>section.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18" w:after="0" w:line="240" w:lineRule="auto"/>
        <w:ind w:left="10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Please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read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questions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carefully.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September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2016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900" w:bottom="280" w:left="620" w:right="1300"/>
          <w:cols w:num="2" w:equalWidth="0">
            <w:col w:w="8002" w:space="18"/>
            <w:col w:w="1960"/>
          </w:cols>
        </w:sectPr>
      </w:pPr>
      <w:rPr/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7.98pt;margin-top:163.345367pt;width:499.388315pt;height:512.335405pt;mso-position-horizontal-relative:page;mso-position-vertical-relative:page;z-index:-442" coordorigin="960,3267" coordsize="9988,10247">
            <v:shape style="position:absolute;left:960;top:3267;width:9988;height:10247" type="#_x0000_t75">
              <v:imagedata r:id="rId5" o:title=""/>
            </v:shape>
            <v:shape style="position:absolute;left:2208;top:8194;width:7459;height:3931" type="#_x0000_t75">
              <v:imagedata r:id="rId6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32" w:after="0" w:line="240" w:lineRule="auto"/>
        <w:ind w:left="5112" w:right="4734"/>
        <w:jc w:val="center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w w:val="103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w w:val="100"/>
        </w:rPr>
      </w:r>
    </w:p>
    <w:p>
      <w:pPr>
        <w:jc w:val="center"/>
        <w:spacing w:after="0"/>
        <w:sectPr>
          <w:type w:val="continuous"/>
          <w:pgSz w:w="11900" w:h="16840"/>
          <w:pgMar w:top="900" w:bottom="280" w:left="620" w:right="1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738" w:right="-20"/>
        <w:jc w:val="left"/>
        <w:tabs>
          <w:tab w:pos="4600" w:val="left"/>
          <w:tab w:pos="7240" w:val="left"/>
          <w:tab w:pos="10700" w:val="left"/>
        </w:tabs>
        <w:rPr>
          <w:rFonts w:ascii="Calibri" w:hAnsi="Calibri" w:cs="Calibri" w:eastAsia="Calibri"/>
          <w:sz w:val="19"/>
          <w:szCs w:val="19"/>
        </w:rPr>
      </w:pPr>
      <w:rPr/>
      <w:r>
        <w:rPr/>
        <w:pict>
          <v:shape style="position:absolute;margin-left:36pt;margin-top:-15.024523pt;width:30.96pt;height:31.19995pt;mso-position-horizontal-relative:page;mso-position-vertical-relative:paragraph;z-index:-439" type="#_x0000_t75">
            <v:imagedata r:id="rId8" o:title=""/>
          </v:shape>
        </w:pic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                        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Re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#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8" w:lineRule="exact"/>
        <w:ind w:left="235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Foundat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Ex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mpt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Exa</w:t>
      </w:r>
      <w:r>
        <w:rPr>
          <w:rFonts w:ascii="Calibri" w:hAnsi="Calibri" w:cs="Calibri" w:eastAsia="Calibri"/>
          <w:sz w:val="28"/>
          <w:szCs w:val="28"/>
          <w:spacing w:val="2"/>
          <w:w w:val="99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nat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Rea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99"/>
          <w:b/>
          <w:bCs/>
        </w:rPr>
        <w:t>Tex</w:t>
      </w:r>
      <w:r>
        <w:rPr>
          <w:rFonts w:ascii="Calibri" w:hAnsi="Calibri" w:cs="Calibri" w:eastAsia="Calibri"/>
          <w:sz w:val="28"/>
          <w:szCs w:val="28"/>
          <w:spacing w:val="0"/>
          <w:w w:val="99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99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Re</w:t>
      </w:r>
      <w:r>
        <w:rPr>
          <w:rFonts w:ascii="Calibri" w:hAnsi="Calibri" w:cs="Calibri" w:eastAsia="Calibri"/>
          <w:sz w:val="21"/>
          <w:szCs w:val="21"/>
          <w:spacing w:val="2"/>
          <w:w w:val="103"/>
          <w:b/>
          <w:bCs/>
          <w:i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3"/>
          <w:b/>
          <w:bCs/>
          <w:i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he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x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  <w:b/>
          <w:bCs/>
          <w:i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nd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an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s</w:t>
      </w:r>
      <w:r>
        <w:rPr>
          <w:rFonts w:ascii="Calibri" w:hAnsi="Calibri" w:cs="Calibri" w:eastAsia="Calibri"/>
          <w:sz w:val="21"/>
          <w:szCs w:val="21"/>
          <w:spacing w:val="3"/>
          <w:w w:val="102"/>
          <w:b/>
          <w:bCs/>
          <w:i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he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ques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he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nex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page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  <w:i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7" w:after="0" w:line="247" w:lineRule="exact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w w:val="102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w w:val="100"/>
        </w:rPr>
      </w:r>
    </w:p>
    <w:p>
      <w:pPr>
        <w:spacing w:before="22" w:after="0" w:line="240" w:lineRule="auto"/>
        <w:ind w:left="4748" w:right="4955"/>
        <w:jc w:val="center"/>
        <w:rPr>
          <w:rFonts w:ascii="Calibri" w:hAnsi="Calibri" w:cs="Calibri" w:eastAsia="Calibri"/>
          <w:sz w:val="31"/>
          <w:szCs w:val="31"/>
        </w:rPr>
      </w:pPr>
      <w:rPr/>
      <w:r>
        <w:rPr>
          <w:rFonts w:ascii="Calibri" w:hAnsi="Calibri" w:cs="Calibri" w:eastAsia="Calibri"/>
          <w:sz w:val="31"/>
          <w:szCs w:val="31"/>
          <w:spacing w:val="2"/>
          <w:w w:val="102"/>
          <w:b/>
          <w:bCs/>
        </w:rPr>
        <w:t>To</w:t>
      </w:r>
      <w:r>
        <w:rPr>
          <w:rFonts w:ascii="Calibri" w:hAnsi="Calibri" w:cs="Calibri" w:eastAsia="Calibri"/>
          <w:sz w:val="31"/>
          <w:szCs w:val="31"/>
          <w:spacing w:val="1"/>
          <w:w w:val="102"/>
          <w:b/>
          <w:bCs/>
        </w:rPr>
        <w:t>r</w:t>
      </w:r>
      <w:r>
        <w:rPr>
          <w:rFonts w:ascii="Calibri" w:hAnsi="Calibri" w:cs="Calibri" w:eastAsia="Calibri"/>
          <w:sz w:val="31"/>
          <w:szCs w:val="31"/>
          <w:spacing w:val="2"/>
          <w:w w:val="102"/>
          <w:b/>
          <w:bCs/>
        </w:rPr>
        <w:t>on</w:t>
      </w:r>
      <w:r>
        <w:rPr>
          <w:rFonts w:ascii="Calibri" w:hAnsi="Calibri" w:cs="Calibri" w:eastAsia="Calibri"/>
          <w:sz w:val="31"/>
          <w:szCs w:val="31"/>
          <w:spacing w:val="1"/>
          <w:w w:val="102"/>
          <w:b/>
          <w:bCs/>
        </w:rPr>
        <w:t>t</w:t>
      </w:r>
      <w:r>
        <w:rPr>
          <w:rFonts w:ascii="Calibri" w:hAnsi="Calibri" w:cs="Calibri" w:eastAsia="Calibri"/>
          <w:sz w:val="31"/>
          <w:szCs w:val="31"/>
          <w:spacing w:val="0"/>
          <w:w w:val="102"/>
          <w:b/>
          <w:bCs/>
        </w:rPr>
        <w:t>o</w:t>
      </w:r>
      <w:r>
        <w:rPr>
          <w:rFonts w:ascii="Calibri" w:hAnsi="Calibri" w:cs="Calibri" w:eastAsia="Calibri"/>
          <w:sz w:val="31"/>
          <w:szCs w:val="31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To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g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Canada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v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Lake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5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,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0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0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0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,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0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0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0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’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g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g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v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34.060001pt;margin-top:6.098465pt;width:526.6pt;height:540.439113pt;mso-position-horizontal-relative:page;mso-position-vertical-relative:paragraph;z-index:-440" coordorigin="681,122" coordsize="10532,10809">
            <v:shape style="position:absolute;left:960;top:122;width:9988;height:10247" type="#_x0000_t75">
              <v:imagedata r:id="rId9" o:title=""/>
            </v:shape>
            <v:group style="position:absolute;left:691;top:3735;width:10512;height:336" coordorigin="691,3735" coordsize="10512,336">
              <v:shape style="position:absolute;left:691;top:3735;width:10512;height:336" coordorigin="691,3735" coordsize="10512,336" path="m691,4071l11203,4071,11203,3735,691,3735,691,4071e" filled="t" fillcolor="#FFFFFF" stroked="f">
                <v:path arrowok="t"/>
                <v:fill/>
              </v:shape>
            </v:group>
            <v:group style="position:absolute;left:821;top:4302;width:1498;height:312" coordorigin="821,4302" coordsize="1498,312">
              <v:shape style="position:absolute;left:821;top:4302;width:1498;height:312" coordorigin="821,4302" coordsize="1498,312" path="m821,4614l2318,4614,2318,4302,821,4302,821,4614xe" filled="t" fillcolor="#F9F9F9" stroked="f">
                <v:path arrowok="t"/>
                <v:fill/>
              </v:shape>
            </v:group>
            <v:group style="position:absolute;left:1680;top:4302;width:638;height:245" coordorigin="1680,4302" coordsize="638,245">
              <v:shape style="position:absolute;left:1680;top:4302;width:638;height:245" coordorigin="1680,4302" coordsize="638,245" path="m1680,4546l2318,4546,2318,4302,1680,4302,1680,4546e" filled="t" fillcolor="#F9F9F9" stroked="f">
                <v:path arrowok="t"/>
                <v:fill/>
              </v:shape>
            </v:group>
            <v:group style="position:absolute;left:2318;top:4302;width:4152;height:312" coordorigin="2318,4302" coordsize="4152,312">
              <v:shape style="position:absolute;left:2318;top:4302;width:4152;height:312" coordorigin="2318,4302" coordsize="4152,312" path="m2318,4614l6470,4614,6470,4302,2318,4302,2318,4614xe" filled="t" fillcolor="#F9F9F9" stroked="f">
                <v:path arrowok="t"/>
                <v:fill/>
              </v:shape>
            </v:group>
            <v:group style="position:absolute;left:4685;top:4302;width:1786;height:245" coordorigin="4685,4302" coordsize="1786,245">
              <v:shape style="position:absolute;left:4685;top:4302;width:1786;height:245" coordorigin="4685,4302" coordsize="1786,245" path="m4685,4546l6470,4546,6470,4302,4685,4302,4685,4546e" filled="t" fillcolor="#F9F9F9" stroked="f">
                <v:path arrowok="t"/>
                <v:fill/>
              </v:shape>
            </v:group>
            <v:group style="position:absolute;left:814;top:4191;width:2;height:422" coordorigin="814,4191" coordsize="2,422">
              <v:shape style="position:absolute;left:814;top:4191;width:2;height:422" coordorigin="814,4191" coordsize="0,422" path="m814,4191l814,4614e" filled="f" stroked="t" strokeweight=".82pt" strokecolor="#AAAAAA">
                <v:path arrowok="t"/>
              </v:shape>
            </v:group>
            <v:group style="position:absolute;left:806;top:4198;width:5678;height:2" coordorigin="806,4198" coordsize="5678,2">
              <v:shape style="position:absolute;left:806;top:4198;width:5678;height:2" coordorigin="806,4198" coordsize="5678,0" path="m806,4198l6485,4198e" filled="f" stroked="t" strokeweight=".82pt" strokecolor="#AAAAAA">
                <v:path arrowok="t"/>
              </v:shape>
            </v:group>
            <v:group style="position:absolute;left:821;top:4206;width:1498;height:96" coordorigin="821,4206" coordsize="1498,96">
              <v:shape style="position:absolute;left:821;top:4206;width:1498;height:96" coordorigin="821,4206" coordsize="1498,96" path="m821,4302l2318,4302,2318,4206,821,4206,821,4302e" filled="t" fillcolor="#F9F9F9" stroked="f">
                <v:path arrowok="t"/>
                <v:fill/>
              </v:shape>
            </v:group>
            <v:group style="position:absolute;left:2326;top:4206;width:2;height:96" coordorigin="2326,4206" coordsize="2,96">
              <v:shape style="position:absolute;left:2326;top:4206;width:2;height:96" coordorigin="2326,4206" coordsize="0,96" path="m2326,4206l2326,4302e" filled="f" stroked="t" strokeweight=".82pt" strokecolor="#F9F9F9">
                <v:path arrowok="t"/>
              </v:shape>
            </v:group>
            <v:group style="position:absolute;left:2333;top:4206;width:4138;height:96" coordorigin="2333,4206" coordsize="4138,96">
              <v:shape style="position:absolute;left:2333;top:4206;width:4138;height:96" coordorigin="2333,4206" coordsize="4138,96" path="m2333,4302l6470,4302,6470,4206,2333,4206,2333,4302e" filled="t" fillcolor="#F9F9F9" stroked="f">
                <v:path arrowok="t"/>
                <v:fill/>
              </v:shape>
            </v:group>
            <v:group style="position:absolute;left:6478;top:4191;width:2;height:422" coordorigin="6478,4191" coordsize="2,422">
              <v:shape style="position:absolute;left:6478;top:4191;width:2;height:422" coordorigin="6478,4191" coordsize="0,422" path="m6478,4191l6478,4614e" filled="f" stroked="t" strokeweight=".82pt" strokecolor="#AAAAAA">
                <v:path arrowok="t"/>
              </v:shape>
            </v:group>
            <v:group style="position:absolute;left:816;top:4590;width:5664;height:2" coordorigin="816,4590" coordsize="5664,2">
              <v:shape style="position:absolute;left:816;top:4590;width:5664;height:2" coordorigin="816,4590" coordsize="5664,0" path="m816,4590l6480,4590e" filled="f" stroked="t" strokeweight="2.5pt" strokecolor="#F9F9F9">
                <v:path arrowok="t"/>
              </v:shape>
            </v:group>
            <v:group style="position:absolute;left:816;top:4614;width:1502;height:317" coordorigin="816,4614" coordsize="1502,317">
              <v:shape style="position:absolute;left:816;top:4614;width:1502;height:317" coordorigin="816,4614" coordsize="1502,317" path="m816,4930l2318,4930,2318,4614,816,4614,816,4930e" filled="t" fillcolor="#F9F9F9" stroked="f">
                <v:path arrowok="t"/>
                <v:fill/>
              </v:shape>
            </v:group>
            <v:group style="position:absolute;left:1680;top:4614;width:638;height:245" coordorigin="1680,4614" coordsize="638,245">
              <v:shape style="position:absolute;left:1680;top:4614;width:638;height:245" coordorigin="1680,4614" coordsize="638,245" path="m1680,4858l2318,4858,2318,4614,1680,4614,1680,4858e" filled="t" fillcolor="#F9F9F9" stroked="f">
                <v:path arrowok="t"/>
                <v:fill/>
              </v:shape>
            </v:group>
            <v:group style="position:absolute;left:2318;top:4614;width:4162;height:317" coordorigin="2318,4614" coordsize="4162,317">
              <v:shape style="position:absolute;left:2318;top:4614;width:4162;height:317" coordorigin="2318,4614" coordsize="4162,317" path="m2318,4930l6480,4930,6480,4614,2318,4614,2318,4930e" filled="t" fillcolor="#F9F9F9" stroked="f">
                <v:path arrowok="t"/>
                <v:fill/>
              </v:shape>
            </v:group>
            <v:group style="position:absolute;left:4685;top:4614;width:1795;height:245" coordorigin="4685,4614" coordsize="1795,245">
              <v:shape style="position:absolute;left:4685;top:4614;width:1795;height:245" coordorigin="4685,4614" coordsize="1795,245" path="m4685,4858l6480,4858,6480,4614,4685,4614,4685,4858e" filled="t" fillcolor="#F9F9F9" stroked="f">
                <v:path arrowok="t"/>
                <v:fill/>
              </v:shape>
            </v:group>
            <v:group style="position:absolute;left:816;top:4906;width:5664;height:2" coordorigin="816,4906" coordsize="5664,2">
              <v:shape style="position:absolute;left:816;top:4906;width:5664;height:2" coordorigin="816,4906" coordsize="5664,0" path="m816,4906l6480,4906e" filled="f" stroked="t" strokeweight="2.5pt" strokecolor="#F9F9F9">
                <v:path arrowok="t"/>
              </v:shape>
            </v:group>
            <v:group style="position:absolute;left:816;top:4930;width:1502;height:566" coordorigin="816,4930" coordsize="1502,566">
              <v:shape style="position:absolute;left:816;top:4930;width:1502;height:566" coordorigin="816,4930" coordsize="1502,566" path="m816,5497l2318,5497,2318,4930,816,4930,816,5497e" filled="t" fillcolor="#F9F9F9" stroked="f">
                <v:path arrowok="t"/>
                <v:fill/>
              </v:shape>
            </v:group>
            <v:group style="position:absolute;left:1680;top:4930;width:638;height:245" coordorigin="1680,4930" coordsize="638,245">
              <v:shape style="position:absolute;left:1680;top:4930;width:638;height:245" coordorigin="1680,4930" coordsize="638,245" path="m1680,5175l2318,5175,2318,4930,1680,4930,1680,5175e" filled="t" fillcolor="#F9F9F9" stroked="f">
                <v:path arrowok="t"/>
                <v:fill/>
              </v:shape>
            </v:group>
            <v:group style="position:absolute;left:2318;top:4930;width:4162;height:566" coordorigin="2318,4930" coordsize="4162,566">
              <v:shape style="position:absolute;left:2318;top:4930;width:4162;height:566" coordorigin="2318,4930" coordsize="4162,566" path="m2318,5497l6480,5497,6480,4930,2318,4930,2318,5497e" filled="t" fillcolor="#F9F9F9" stroked="f">
                <v:path arrowok="t"/>
                <v:fill/>
              </v:shape>
            </v:group>
            <v:group style="position:absolute;left:4685;top:4930;width:1795;height:245" coordorigin="4685,4930" coordsize="1795,245">
              <v:shape style="position:absolute;left:4685;top:4930;width:1795;height:245" coordorigin="4685,4930" coordsize="1795,245" path="m4685,5175l6480,5175,6480,4930,4685,4930,4685,5175e" filled="t" fillcolor="#F9F9F9" stroked="f">
                <v:path arrowok="t"/>
                <v:fill/>
              </v:shape>
            </v:group>
            <v:group style="position:absolute;left:4685;top:5175;width:1795;height:245" coordorigin="4685,5175" coordsize="1795,245">
              <v:shape style="position:absolute;left:4685;top:5175;width:1795;height:245" coordorigin="4685,5175" coordsize="1795,245" path="m4685,5420l6480,5420,6480,5175,4685,5175,4685,5420e" filled="t" fillcolor="#F9F9F9" stroked="f">
                <v:path arrowok="t"/>
                <v:fill/>
              </v:shape>
            </v:group>
            <v:group style="position:absolute;left:816;top:5448;width:5664;height:50" coordorigin="816,5448" coordsize="5664,50">
              <v:shape style="position:absolute;left:816;top:5448;width:5664;height:50" coordorigin="816,5448" coordsize="5664,50" path="m816,5498l6480,5498,6480,5448,816,5448,816,5498xe" filled="t" fillcolor="#F9F9F9" stroked="f">
                <v:path arrowok="t"/>
                <v:fill/>
              </v:shape>
            </v:group>
            <v:group style="position:absolute;left:821;top:5607;width:1498;height:317" coordorigin="821,5607" coordsize="1498,317">
              <v:shape style="position:absolute;left:821;top:5607;width:1498;height:317" coordorigin="821,5607" coordsize="1498,317" path="m821,5924l2318,5924,2318,5607,821,5607,821,5924xe" filled="t" fillcolor="#F9F9F9" stroked="f">
                <v:path arrowok="t"/>
                <v:fill/>
              </v:shape>
            </v:group>
            <v:group style="position:absolute;left:1680;top:5607;width:638;height:245" coordorigin="1680,5607" coordsize="638,245">
              <v:shape style="position:absolute;left:1680;top:5607;width:638;height:245" coordorigin="1680,5607" coordsize="638,245" path="m1680,5852l2318,5852,2318,5607,1680,5607,1680,5852e" filled="t" fillcolor="#F9F9F9" stroked="f">
                <v:path arrowok="t"/>
                <v:fill/>
              </v:shape>
            </v:group>
            <v:group style="position:absolute;left:2318;top:5607;width:4152;height:317" coordorigin="2318,5607" coordsize="4152,317">
              <v:shape style="position:absolute;left:2318;top:5607;width:4152;height:317" coordorigin="2318,5607" coordsize="4152,317" path="m2318,5924l6470,5924,6470,5607,2318,5607,2318,5924xe" filled="t" fillcolor="#F9F9F9" stroked="f">
                <v:path arrowok="t"/>
                <v:fill/>
              </v:shape>
            </v:group>
            <v:group style="position:absolute;left:4685;top:5607;width:1786;height:245" coordorigin="4685,5607" coordsize="1786,245">
              <v:shape style="position:absolute;left:4685;top:5607;width:1786;height:245" coordorigin="4685,5607" coordsize="1786,245" path="m4685,5852l6470,5852,6470,5607,4685,5607,4685,5852e" filled="t" fillcolor="#F9F9F9" stroked="f">
                <v:path arrowok="t"/>
                <v:fill/>
              </v:shape>
            </v:group>
            <v:group style="position:absolute;left:814;top:5497;width:2;height:427" coordorigin="814,5497" coordsize="2,427">
              <v:shape style="position:absolute;left:814;top:5497;width:2;height:427" coordorigin="814,5497" coordsize="0,427" path="m814,5497l814,5924e" filled="f" stroked="t" strokeweight=".82pt" strokecolor="#AAAAAA">
                <v:path arrowok="t"/>
              </v:shape>
            </v:group>
            <v:group style="position:absolute;left:806;top:5496;width:5678;height:16" coordorigin="806,5496" coordsize="5678,16">
              <v:shape style="position:absolute;left:806;top:5496;width:5678;height:16" coordorigin="806,5496" coordsize="5678,16" path="m806,5512l6485,5512,6485,5496,806,5496,806,5512xe" filled="t" fillcolor="#AAAAAA" stroked="f">
                <v:path arrowok="t"/>
                <v:fill/>
              </v:shape>
            </v:group>
            <v:group style="position:absolute;left:828;top:5511;width:2;height:96" coordorigin="828,5511" coordsize="2,96">
              <v:shape style="position:absolute;left:828;top:5511;width:2;height:96" coordorigin="828,5511" coordsize="0,96" path="m828,5511l828,5607e" filled="f" stroked="t" strokeweight=".82pt" strokecolor="#F9F9F9">
                <v:path arrowok="t"/>
              </v:shape>
            </v:group>
            <v:group style="position:absolute;left:835;top:5511;width:1483;height:96" coordorigin="835,5511" coordsize="1483,96">
              <v:shape style="position:absolute;left:835;top:5511;width:1483;height:96" coordorigin="835,5511" coordsize="1483,96" path="m835,5607l2318,5607,2318,5511,835,5511,835,5607e" filled="t" fillcolor="#F9F9F9" stroked="f">
                <v:path arrowok="t"/>
                <v:fill/>
              </v:shape>
            </v:group>
            <v:group style="position:absolute;left:2326;top:5511;width:2;height:96" coordorigin="2326,5511" coordsize="2,96">
              <v:shape style="position:absolute;left:2326;top:5511;width:2;height:96" coordorigin="2326,5511" coordsize="0,96" path="m2326,5511l2326,5607e" filled="f" stroked="t" strokeweight=".82pt" strokecolor="#F9F9F9">
                <v:path arrowok="t"/>
              </v:shape>
            </v:group>
            <v:group style="position:absolute;left:2333;top:5511;width:4138;height:96" coordorigin="2333,5511" coordsize="4138,96">
              <v:shape style="position:absolute;left:2333;top:5511;width:4138;height:96" coordorigin="2333,5511" coordsize="4138,96" path="m2333,5607l6470,5607,6470,5511,2333,5511,2333,5607e" filled="t" fillcolor="#F9F9F9" stroked="f">
                <v:path arrowok="t"/>
                <v:fill/>
              </v:shape>
            </v:group>
            <v:group style="position:absolute;left:6478;top:5497;width:2;height:427" coordorigin="6478,5497" coordsize="2,427">
              <v:shape style="position:absolute;left:6478;top:5497;width:2;height:427" coordorigin="6478,5497" coordsize="0,427" path="m6478,5497l6478,5924e" filled="f" stroked="t" strokeweight=".82pt" strokecolor="#AAAAAA">
                <v:path arrowok="t"/>
              </v:shape>
            </v:group>
            <v:group style="position:absolute;left:816;top:5900;width:5664;height:2" coordorigin="816,5900" coordsize="5664,2">
              <v:shape style="position:absolute;left:816;top:5900;width:5664;height:2" coordorigin="816,5900" coordsize="5664,0" path="m816,5900l6480,5900e" filled="f" stroked="t" strokeweight="2.5pt" strokecolor="#F9F9F9">
                <v:path arrowok="t"/>
              </v:shape>
            </v:group>
            <v:group style="position:absolute;left:816;top:5924;width:1502;height:317" coordorigin="816,5924" coordsize="1502,317">
              <v:shape style="position:absolute;left:816;top:5924;width:1502;height:317" coordorigin="816,5924" coordsize="1502,317" path="m816,6241l2318,6241,2318,5924,816,5924,816,6241e" filled="t" fillcolor="#F9F9F9" stroked="f">
                <v:path arrowok="t"/>
                <v:fill/>
              </v:shape>
            </v:group>
            <v:group style="position:absolute;left:1680;top:5924;width:638;height:245" coordorigin="1680,5924" coordsize="638,245">
              <v:shape style="position:absolute;left:1680;top:5924;width:638;height:245" coordorigin="1680,5924" coordsize="638,245" path="m1680,6169l2318,6169,2318,5924,1680,5924,1680,6169e" filled="t" fillcolor="#F9F9F9" stroked="f">
                <v:path arrowok="t"/>
                <v:fill/>
              </v:shape>
            </v:group>
            <v:group style="position:absolute;left:2318;top:5924;width:4162;height:317" coordorigin="2318,5924" coordsize="4162,317">
              <v:shape style="position:absolute;left:2318;top:5924;width:4162;height:317" coordorigin="2318,5924" coordsize="4162,317" path="m2318,6241l6480,6241,6480,5924,2318,5924,2318,6241e" filled="t" fillcolor="#F9F9F9" stroked="f">
                <v:path arrowok="t"/>
                <v:fill/>
              </v:shape>
            </v:group>
            <v:group style="position:absolute;left:4685;top:5924;width:1795;height:245" coordorigin="4685,5924" coordsize="1795,245">
              <v:shape style="position:absolute;left:4685;top:5924;width:1795;height:245" coordorigin="4685,5924" coordsize="1795,245" path="m4685,6169l6480,6169,6480,5924,4685,5924,4685,6169e" filled="t" fillcolor="#F9F9F9" stroked="f">
                <v:path arrowok="t"/>
                <v:fill/>
              </v:shape>
            </v:group>
            <v:group style="position:absolute;left:816;top:6192;width:5664;height:50" coordorigin="816,6192" coordsize="5664,50">
              <v:shape style="position:absolute;left:816;top:6192;width:5664;height:50" coordorigin="816,6192" coordsize="5664,50" path="m816,6242l6480,6242,6480,6192,816,6192,816,6242xe" filled="t" fillcolor="#F9F9F9" stroked="f">
                <v:path arrowok="t"/>
                <v:fill/>
              </v:shape>
            </v:group>
            <v:group style="position:absolute;left:816;top:6240;width:5664;height:64" coordorigin="816,6240" coordsize="5664,64">
              <v:shape style="position:absolute;left:816;top:6240;width:5664;height:64" coordorigin="816,6240" coordsize="5664,64" path="m816,6304l6480,6304,6480,6240,816,6240,816,6304xe" filled="t" fillcolor="#F9F9F9" stroked="f">
                <v:path arrowok="t"/>
                <v:fill/>
              </v:shape>
            </v:group>
            <v:group style="position:absolute;left:1680;top:6248;width:638;height:2" coordorigin="1680,6248" coordsize="638,2">
              <v:shape style="position:absolute;left:1680;top:6248;width:638;height:2" coordorigin="1680,6248" coordsize="638,0" path="m1680,6248l2318,6248e" filled="f" stroked="t" strokeweight=".82pt" strokecolor="#F9F9F9">
                <v:path arrowok="t"/>
              </v:shape>
            </v:group>
            <v:group style="position:absolute;left:4685;top:6248;width:1795;height:2" coordorigin="4685,6248" coordsize="1795,2">
              <v:shape style="position:absolute;left:4685;top:6248;width:1795;height:2" coordorigin="4685,6248" coordsize="1795,0" path="m4685,6248l6480,6248e" filled="f" stroked="t" strokeweight=".82pt" strokecolor="#F9F9F9">
                <v:path arrowok="t"/>
              </v:shape>
            </v:group>
            <v:group style="position:absolute;left:816;top:6254;width:5664;height:50" coordorigin="816,6254" coordsize="5664,50">
              <v:shape style="position:absolute;left:816;top:6254;width:5664;height:50" coordorigin="816,6254" coordsize="5664,50" path="m816,6304l6480,6304,6480,6254,816,6254,816,6304xe" filled="t" fillcolor="#F9F9F9" stroked="f">
                <v:path arrowok="t"/>
                <v:fill/>
              </v:shape>
            </v:group>
            <v:group style="position:absolute;left:821;top:6318;width:5650;height:350" coordorigin="821,6318" coordsize="5650,350">
              <v:shape style="position:absolute;left:821;top:6318;width:5650;height:350" coordorigin="821,6318" coordsize="5650,350" path="m821,6668l6470,6668,6470,6318,821,6318,821,6668xe" filled="t" fillcolor="#F9F9F9" stroked="f">
                <v:path arrowok="t"/>
                <v:fill/>
              </v:shape>
            </v:group>
            <v:group style="position:absolute;left:1680;top:6414;width:4790;height:245" coordorigin="1680,6414" coordsize="4790,245">
              <v:shape style="position:absolute;left:1680;top:6414;width:4790;height:245" coordorigin="1680,6414" coordsize="4790,245" path="m1680,6658l6470,6658,6470,6414,1680,6414,1680,6658e" filled="t" fillcolor="#F9F9F9" stroked="f">
                <v:path arrowok="t"/>
                <v:fill/>
              </v:shape>
            </v:group>
            <v:group style="position:absolute;left:814;top:6303;width:2;height:461" coordorigin="814,6303" coordsize="2,461">
              <v:shape style="position:absolute;left:814;top:6303;width:2;height:461" coordorigin="814,6303" coordsize="0,461" path="m814,6303l814,6764e" filled="f" stroked="t" strokeweight=".82pt" strokecolor="#AAAAAA">
                <v:path arrowok="t"/>
              </v:shape>
            </v:group>
            <v:group style="position:absolute;left:806;top:6302;width:5678;height:16" coordorigin="806,6302" coordsize="5678,16">
              <v:shape style="position:absolute;left:806;top:6302;width:5678;height:16" coordorigin="806,6302" coordsize="5678,16" path="m806,6319l6485,6319,6485,6302,806,6302,806,6319xe" filled="t" fillcolor="#AAAAAA" stroked="f">
                <v:path arrowok="t"/>
                <v:fill/>
              </v:shape>
            </v:group>
            <v:group style="position:absolute;left:828;top:6318;width:2;height:96" coordorigin="828,6318" coordsize="2,96">
              <v:shape style="position:absolute;left:828;top:6318;width:2;height:96" coordorigin="828,6318" coordsize="0,96" path="m828,6318l828,6414e" filled="f" stroked="t" strokeweight=".82pt" strokecolor="#F9F9F9">
                <v:path arrowok="t"/>
              </v:shape>
            </v:group>
            <v:group style="position:absolute;left:835;top:6318;width:1483;height:96" coordorigin="835,6318" coordsize="1483,96">
              <v:shape style="position:absolute;left:835;top:6318;width:1483;height:96" coordorigin="835,6318" coordsize="1483,96" path="m835,6414l2318,6414,2318,6318,835,6318,835,6414e" filled="t" fillcolor="#F9F9F9" stroked="f">
                <v:path arrowok="t"/>
                <v:fill/>
              </v:shape>
            </v:group>
            <v:group style="position:absolute;left:2326;top:6318;width:2;height:96" coordorigin="2326,6318" coordsize="2,96">
              <v:shape style="position:absolute;left:2326;top:6318;width:2;height:96" coordorigin="2326,6318" coordsize="0,96" path="m2326,6318l2326,6414e" filled="f" stroked="t" strokeweight=".82pt" strokecolor="#F9F9F9">
                <v:path arrowok="t"/>
              </v:shape>
            </v:group>
            <v:group style="position:absolute;left:2333;top:6318;width:4138;height:96" coordorigin="2333,6318" coordsize="4138,96">
              <v:shape style="position:absolute;left:2333;top:6318;width:4138;height:96" coordorigin="2333,6318" coordsize="4138,96" path="m2333,6414l6470,6414,6470,6318,2333,6318,2333,6414e" filled="t" fillcolor="#F9F9F9" stroked="f">
                <v:path arrowok="t"/>
                <v:fill/>
              </v:shape>
            </v:group>
            <v:group style="position:absolute;left:6478;top:6303;width:2;height:461" coordorigin="6478,6303" coordsize="2,461">
              <v:shape style="position:absolute;left:6478;top:6303;width:2;height:461" coordorigin="6478,6303" coordsize="0,461" path="m6478,6303l6478,6764e" filled="f" stroked="t" strokeweight=".82pt" strokecolor="#AAAAAA">
                <v:path arrowok="t"/>
              </v:shape>
            </v:group>
            <v:group style="position:absolute;left:816;top:6668;width:5664;height:96" coordorigin="816,6668" coordsize="5664,96">
              <v:shape style="position:absolute;left:816;top:6668;width:5664;height:96" coordorigin="816,6668" coordsize="5664,96" path="m816,6764l6480,6764,6480,6668,816,6668,816,6764e" filled="t" fillcolor="#F9F9F9" stroked="f">
                <v:path arrowok="t"/>
                <v:fill/>
              </v:shape>
            </v:group>
            <v:group style="position:absolute;left:816;top:6764;width:1502;height:312" coordorigin="816,6764" coordsize="1502,312">
              <v:shape style="position:absolute;left:816;top:6764;width:1502;height:312" coordorigin="816,6764" coordsize="1502,312" path="m816,7076l2318,7076,2318,6764,816,6764,816,7076e" filled="t" fillcolor="#F9F9F9" stroked="f">
                <v:path arrowok="t"/>
                <v:fill/>
              </v:shape>
            </v:group>
            <v:group style="position:absolute;left:1680;top:6764;width:638;height:245" coordorigin="1680,6764" coordsize="638,245">
              <v:shape style="position:absolute;left:1680;top:6764;width:638;height:245" coordorigin="1680,6764" coordsize="638,245" path="m1680,7009l2318,7009,2318,6764,1680,6764,1680,7009e" filled="t" fillcolor="#F9F9F9" stroked="f">
                <v:path arrowok="t"/>
                <v:fill/>
              </v:shape>
            </v:group>
            <v:group style="position:absolute;left:2318;top:6764;width:4162;height:312" coordorigin="2318,6764" coordsize="4162,312">
              <v:shape style="position:absolute;left:2318;top:6764;width:4162;height:312" coordorigin="2318,6764" coordsize="4162,312" path="m2318,7076l6480,7076,6480,6764,2318,6764,2318,7076e" filled="t" fillcolor="#F9F9F9" stroked="f">
                <v:path arrowok="t"/>
                <v:fill/>
              </v:shape>
            </v:group>
            <v:group style="position:absolute;left:4685;top:6764;width:1795;height:245" coordorigin="4685,6764" coordsize="1795,245">
              <v:shape style="position:absolute;left:4685;top:6764;width:1795;height:245" coordorigin="4685,6764" coordsize="1795,245" path="m4685,7009l6480,7009,6480,6764,4685,6764,4685,7009e" filled="t" fillcolor="#F9F9F9" stroked="f">
                <v:path arrowok="t"/>
                <v:fill/>
              </v:shape>
            </v:group>
            <v:group style="position:absolute;left:816;top:7052;width:5664;height:2" coordorigin="816,7052" coordsize="5664,2">
              <v:shape style="position:absolute;left:816;top:7052;width:5664;height:2" coordorigin="816,7052" coordsize="5664,0" path="m816,7052l6480,7052e" filled="f" stroked="t" strokeweight="2.5pt" strokecolor="#F9F9F9">
                <v:path arrowok="t"/>
              </v:shape>
            </v:group>
            <v:group style="position:absolute;left:816;top:7076;width:1502;height:302" coordorigin="816,7076" coordsize="1502,302">
              <v:shape style="position:absolute;left:816;top:7076;width:1502;height:302" coordorigin="816,7076" coordsize="1502,302" path="m816,7378l2318,7378,2318,7076,816,7076,816,7378e" filled="t" fillcolor="#F9F9F9" stroked="f">
                <v:path arrowok="t"/>
                <v:fill/>
              </v:shape>
            </v:group>
            <v:group style="position:absolute;left:1680;top:7076;width:638;height:245" coordorigin="1680,7076" coordsize="638,245">
              <v:shape style="position:absolute;left:1680;top:7076;width:638;height:245" coordorigin="1680,7076" coordsize="638,245" path="m1680,7321l2318,7321,2318,7076,1680,7076,1680,7321e" filled="t" fillcolor="#F9F9F9" stroked="f">
                <v:path arrowok="t"/>
                <v:fill/>
              </v:shape>
            </v:group>
            <v:group style="position:absolute;left:2318;top:7076;width:4162;height:302" coordorigin="2318,7076" coordsize="4162,302">
              <v:shape style="position:absolute;left:2318;top:7076;width:4162;height:302" coordorigin="2318,7076" coordsize="4162,302" path="m2318,7378l6480,7378,6480,7076,2318,7076,2318,7378e" filled="t" fillcolor="#F9F9F9" stroked="f">
                <v:path arrowok="t"/>
                <v:fill/>
              </v:shape>
            </v:group>
            <v:group style="position:absolute;left:4685;top:7076;width:1795;height:245" coordorigin="4685,7076" coordsize="1795,245">
              <v:shape style="position:absolute;left:4685;top:7076;width:1795;height:245" coordorigin="4685,7076" coordsize="1795,245" path="m4685,7321l6480,7321,6480,7076,4685,7076,4685,7321e" filled="t" fillcolor="#F9F9F9" stroked="f">
                <v:path arrowok="t"/>
                <v:fill/>
              </v:shape>
            </v:group>
            <v:group style="position:absolute;left:816;top:7354;width:5664;height:2" coordorigin="816,7354" coordsize="5664,2">
              <v:shape style="position:absolute;left:816;top:7354;width:5664;height:2" coordorigin="816,7354" coordsize="5664,0" path="m816,7354l6480,7354e" filled="f" stroked="t" strokeweight="2.5pt" strokecolor="#F9F9F9">
                <v:path arrowok="t"/>
              </v:shape>
            </v:group>
            <v:group style="position:absolute;left:816;top:7378;width:1502;height:1061" coordorigin="816,7378" coordsize="1502,1061">
              <v:shape style="position:absolute;left:816;top:7378;width:1502;height:1061" coordorigin="816,7378" coordsize="1502,1061" path="m816,8439l2318,8439,2318,7378,816,7378,816,8439e" filled="t" fillcolor="#F9F9F9" stroked="f">
                <v:path arrowok="t"/>
                <v:fill/>
              </v:shape>
            </v:group>
            <v:group style="position:absolute;left:1680;top:7378;width:638;height:245" coordorigin="1680,7378" coordsize="638,245">
              <v:shape style="position:absolute;left:1680;top:7378;width:638;height:245" coordorigin="1680,7378" coordsize="638,245" path="m1680,7623l2318,7623,2318,7378,1680,7378,1680,7623e" filled="t" fillcolor="#F9F9F9" stroked="f">
                <v:path arrowok="t"/>
                <v:fill/>
              </v:shape>
            </v:group>
            <v:group style="position:absolute;left:2318;top:7378;width:4162;height:1061" coordorigin="2318,7378" coordsize="4162,1061">
              <v:shape style="position:absolute;left:2318;top:7378;width:4162;height:1061" coordorigin="2318,7378" coordsize="4162,1061" path="m2318,8439l6480,8439,6480,7378,2318,7378,2318,8439e" filled="t" fillcolor="#F9F9F9" stroked="f">
                <v:path arrowok="t"/>
                <v:fill/>
              </v:shape>
            </v:group>
            <v:group style="position:absolute;left:4685;top:7378;width:1795;height:245" coordorigin="4685,7378" coordsize="1795,245">
              <v:shape style="position:absolute;left:4685;top:7378;width:1795;height:245" coordorigin="4685,7378" coordsize="1795,245" path="m4685,7623l6480,7623,6480,7378,4685,7378,4685,7623e" filled="t" fillcolor="#F9F9F9" stroked="f">
                <v:path arrowok="t"/>
                <v:fill/>
              </v:shape>
            </v:group>
            <v:group style="position:absolute;left:4685;top:7623;width:1795;height:245" coordorigin="4685,7623" coordsize="1795,245">
              <v:shape style="position:absolute;left:4685;top:7623;width:1795;height:245" coordorigin="4685,7623" coordsize="1795,245" path="m4685,7868l6480,7868,6480,7623,4685,7623,4685,7868e" filled="t" fillcolor="#F9F9F9" stroked="f">
                <v:path arrowok="t"/>
                <v:fill/>
              </v:shape>
            </v:group>
            <v:group style="position:absolute;left:4685;top:7868;width:1795;height:245" coordorigin="4685,7868" coordsize="1795,245">
              <v:shape style="position:absolute;left:4685;top:7868;width:1795;height:245" coordorigin="4685,7868" coordsize="1795,245" path="m4685,8113l6480,8113,6480,7868,4685,7868,4685,8113e" filled="t" fillcolor="#F9F9F9" stroked="f">
                <v:path arrowok="t"/>
                <v:fill/>
              </v:shape>
            </v:group>
            <v:group style="position:absolute;left:4685;top:8113;width:1795;height:245" coordorigin="4685,8113" coordsize="1795,245">
              <v:shape style="position:absolute;left:4685;top:8113;width:1795;height:245" coordorigin="4685,8113" coordsize="1795,245" path="m4685,8358l6480,8358,6480,8113,4685,8113,4685,8358e" filled="t" fillcolor="#F9F9F9" stroked="f">
                <v:path arrowok="t"/>
                <v:fill/>
              </v:shape>
            </v:group>
            <v:group style="position:absolute;left:816;top:8390;width:5664;height:50" coordorigin="816,8390" coordsize="5664,50">
              <v:shape style="position:absolute;left:816;top:8390;width:5664;height:50" coordorigin="816,8390" coordsize="5664,50" path="m816,8440l6480,8440,6480,8390,816,8390,816,8440xe" filled="t" fillcolor="#F9F9F9" stroked="f">
                <v:path arrowok="t"/>
                <v:fill/>
              </v:shape>
            </v:group>
            <v:group style="position:absolute;left:821;top:8454;width:5650;height:350" coordorigin="821,8454" coordsize="5650,350">
              <v:shape style="position:absolute;left:821;top:8454;width:5650;height:350" coordorigin="821,8454" coordsize="5650,350" path="m821,8804l6470,8804,6470,8454,821,8454,821,8804xe" filled="t" fillcolor="#F9F9F9" stroked="f">
                <v:path arrowok="t"/>
                <v:fill/>
              </v:shape>
            </v:group>
            <v:group style="position:absolute;left:1680;top:8550;width:4790;height:245" coordorigin="1680,8550" coordsize="4790,245">
              <v:shape style="position:absolute;left:1680;top:8550;width:4790;height:245" coordorigin="1680,8550" coordsize="4790,245" path="m1680,8794l6470,8794,6470,8550,1680,8550,1680,8794e" filled="t" fillcolor="#F9F9F9" stroked="f">
                <v:path arrowok="t"/>
                <v:fill/>
              </v:shape>
            </v:group>
            <v:group style="position:absolute;left:814;top:8439;width:2;height:461" coordorigin="814,8439" coordsize="2,461">
              <v:shape style="position:absolute;left:814;top:8439;width:2;height:461" coordorigin="814,8439" coordsize="0,461" path="m814,8439l814,8900e" filled="f" stroked="t" strokeweight=".82pt" strokecolor="#AAAAAA">
                <v:path arrowok="t"/>
              </v:shape>
            </v:group>
            <v:group style="position:absolute;left:806;top:8438;width:5678;height:16" coordorigin="806,8438" coordsize="5678,16">
              <v:shape style="position:absolute;left:806;top:8438;width:5678;height:16" coordorigin="806,8438" coordsize="5678,16" path="m806,8455l6485,8455,6485,8438,806,8438,806,8455xe" filled="t" fillcolor="#AAAAAA" stroked="f">
                <v:path arrowok="t"/>
                <v:fill/>
              </v:shape>
            </v:group>
            <v:group style="position:absolute;left:828;top:8454;width:2;height:96" coordorigin="828,8454" coordsize="2,96">
              <v:shape style="position:absolute;left:828;top:8454;width:2;height:96" coordorigin="828,8454" coordsize="0,96" path="m828,8454l828,8550e" filled="f" stroked="t" strokeweight=".82pt" strokecolor="#F9F9F9">
                <v:path arrowok="t"/>
              </v:shape>
            </v:group>
            <v:group style="position:absolute;left:835;top:8454;width:1483;height:96" coordorigin="835,8454" coordsize="1483,96">
              <v:shape style="position:absolute;left:835;top:8454;width:1483;height:96" coordorigin="835,8454" coordsize="1483,96" path="m835,8550l2318,8550,2318,8454,835,8454,835,8550e" filled="t" fillcolor="#F9F9F9" stroked="f">
                <v:path arrowok="t"/>
                <v:fill/>
              </v:shape>
            </v:group>
            <v:group style="position:absolute;left:2326;top:8454;width:2;height:96" coordorigin="2326,8454" coordsize="2,96">
              <v:shape style="position:absolute;left:2326;top:8454;width:2;height:96" coordorigin="2326,8454" coordsize="0,96" path="m2326,8454l2326,8550e" filled="f" stroked="t" strokeweight=".82pt" strokecolor="#F9F9F9">
                <v:path arrowok="t"/>
              </v:shape>
            </v:group>
            <v:group style="position:absolute;left:2333;top:8454;width:4138;height:96" coordorigin="2333,8454" coordsize="4138,96">
              <v:shape style="position:absolute;left:2333;top:8454;width:4138;height:96" coordorigin="2333,8454" coordsize="4138,96" path="m2333,8550l6470,8550,6470,8454,2333,8454,2333,8550e" filled="t" fillcolor="#F9F9F9" stroked="f">
                <v:path arrowok="t"/>
                <v:fill/>
              </v:shape>
            </v:group>
            <v:group style="position:absolute;left:6478;top:8439;width:2;height:461" coordorigin="6478,8439" coordsize="2,461">
              <v:shape style="position:absolute;left:6478;top:8439;width:2;height:461" coordorigin="6478,8439" coordsize="0,461" path="m6478,8439l6478,8900e" filled="f" stroked="t" strokeweight=".82pt" strokecolor="#AAAAAA">
                <v:path arrowok="t"/>
              </v:shape>
            </v:group>
            <v:group style="position:absolute;left:816;top:8804;width:5664;height:96" coordorigin="816,8804" coordsize="5664,96">
              <v:shape style="position:absolute;left:816;top:8804;width:5664;height:96" coordorigin="816,8804" coordsize="5664,96" path="m816,8900l6480,8900,6480,8804,816,8804,816,8900e" filled="t" fillcolor="#F9F9F9" stroked="f">
                <v:path arrowok="t"/>
                <v:fill/>
              </v:shape>
            </v:group>
            <v:group style="position:absolute;left:816;top:8900;width:1502;height:312" coordorigin="816,8900" coordsize="1502,312">
              <v:shape style="position:absolute;left:816;top:8900;width:1502;height:312" coordorigin="816,8900" coordsize="1502,312" path="m816,9212l2318,9212,2318,8900,816,8900,816,9212e" filled="t" fillcolor="#F9F9F9" stroked="f">
                <v:path arrowok="t"/>
                <v:fill/>
              </v:shape>
            </v:group>
            <v:group style="position:absolute;left:1680;top:8900;width:638;height:245" coordorigin="1680,8900" coordsize="638,245">
              <v:shape style="position:absolute;left:1680;top:8900;width:638;height:245" coordorigin="1680,8900" coordsize="638,245" path="m1680,9145l2318,9145,2318,8900,1680,8900,1680,9145e" filled="t" fillcolor="#F9F9F9" stroked="f">
                <v:path arrowok="t"/>
                <v:fill/>
              </v:shape>
            </v:group>
            <v:group style="position:absolute;left:2318;top:8900;width:4162;height:312" coordorigin="2318,8900" coordsize="4162,312">
              <v:shape style="position:absolute;left:2318;top:8900;width:4162;height:312" coordorigin="2318,8900" coordsize="4162,312" path="m2318,9212l6480,9212,6480,8900,2318,8900,2318,9212e" filled="t" fillcolor="#F9F9F9" stroked="f">
                <v:path arrowok="t"/>
                <v:fill/>
              </v:shape>
            </v:group>
            <v:group style="position:absolute;left:4685;top:8900;width:1795;height:245" coordorigin="4685,8900" coordsize="1795,245">
              <v:shape style="position:absolute;left:4685;top:8900;width:1795;height:245" coordorigin="4685,8900" coordsize="1795,245" path="m4685,9145l6480,9145,6480,8900,4685,8900,4685,9145e" filled="t" fillcolor="#F9F9F9" stroked="f">
                <v:path arrowok="t"/>
                <v:fill/>
              </v:shape>
            </v:group>
            <v:group style="position:absolute;left:816;top:9188;width:5664;height:2" coordorigin="816,9188" coordsize="5664,2">
              <v:shape style="position:absolute;left:816;top:9188;width:5664;height:2" coordorigin="816,9188" coordsize="5664,0" path="m816,9188l6480,9188e" filled="f" stroked="t" strokeweight="2.5pt" strokecolor="#F9F9F9">
                <v:path arrowok="t"/>
              </v:shape>
            </v:group>
            <v:group style="position:absolute;left:816;top:9212;width:1502;height:317" coordorigin="816,9212" coordsize="1502,317">
              <v:shape style="position:absolute;left:816;top:9212;width:1502;height:317" coordorigin="816,9212" coordsize="1502,317" path="m816,9529l2318,9529,2318,9212,816,9212,816,9529e" filled="t" fillcolor="#F9F9F9" stroked="f">
                <v:path arrowok="t"/>
                <v:fill/>
              </v:shape>
            </v:group>
            <v:group style="position:absolute;left:1680;top:9212;width:638;height:245" coordorigin="1680,9212" coordsize="638,245">
              <v:shape style="position:absolute;left:1680;top:9212;width:638;height:245" coordorigin="1680,9212" coordsize="638,245" path="m1680,9457l2318,9457,2318,9212,1680,9212,1680,9457e" filled="t" fillcolor="#F9F9F9" stroked="f">
                <v:path arrowok="t"/>
                <v:fill/>
              </v:shape>
            </v:group>
            <v:group style="position:absolute;left:2318;top:9212;width:4162;height:317" coordorigin="2318,9212" coordsize="4162,317">
              <v:shape style="position:absolute;left:2318;top:9212;width:4162;height:317" coordorigin="2318,9212" coordsize="4162,317" path="m2318,9529l6480,9529,6480,9212,2318,9212,2318,9529e" filled="t" fillcolor="#F9F9F9" stroked="f">
                <v:path arrowok="t"/>
                <v:fill/>
              </v:shape>
            </v:group>
            <v:group style="position:absolute;left:4685;top:9212;width:1795;height:245" coordorigin="4685,9212" coordsize="1795,245">
              <v:shape style="position:absolute;left:4685;top:9212;width:1795;height:245" coordorigin="4685,9212" coordsize="1795,245" path="m4685,9457l6480,9457,6480,9212,4685,9212,4685,9457e" filled="t" fillcolor="#F9F9F9" stroked="f">
                <v:path arrowok="t"/>
                <v:fill/>
              </v:shape>
            </v:group>
            <v:group style="position:absolute;left:816;top:9505;width:5664;height:2" coordorigin="816,9505" coordsize="5664,2">
              <v:shape style="position:absolute;left:816;top:9505;width:5664;height:2" coordorigin="816,9505" coordsize="5664,0" path="m816,9505l6480,9505e" filled="f" stroked="t" strokeweight="2.5pt" strokecolor="#F9F9F9">
                <v:path arrowok="t"/>
              </v:shape>
            </v:group>
            <v:group style="position:absolute;left:816;top:9529;width:1502;height:317" coordorigin="816,9529" coordsize="1502,317">
              <v:shape style="position:absolute;left:816;top:9529;width:1502;height:317" coordorigin="816,9529" coordsize="1502,317" path="m816,9846l2318,9846,2318,9529,816,9529,816,9846e" filled="t" fillcolor="#F9F9F9" stroked="f">
                <v:path arrowok="t"/>
                <v:fill/>
              </v:shape>
            </v:group>
            <v:group style="position:absolute;left:1680;top:9529;width:638;height:245" coordorigin="1680,9529" coordsize="638,245">
              <v:shape style="position:absolute;left:1680;top:9529;width:638;height:245" coordorigin="1680,9529" coordsize="638,245" path="m1680,9774l2318,9774,2318,9529,1680,9529,1680,9774e" filled="t" fillcolor="#F9F9F9" stroked="f">
                <v:path arrowok="t"/>
                <v:fill/>
              </v:shape>
            </v:group>
            <v:group style="position:absolute;left:2318;top:9529;width:4162;height:317" coordorigin="2318,9529" coordsize="4162,317">
              <v:shape style="position:absolute;left:2318;top:9529;width:4162;height:317" coordorigin="2318,9529" coordsize="4162,317" path="m2318,9846l6480,9846,6480,9529,2318,9529,2318,9846e" filled="t" fillcolor="#F9F9F9" stroked="f">
                <v:path arrowok="t"/>
                <v:fill/>
              </v:shape>
            </v:group>
            <v:group style="position:absolute;left:4685;top:9529;width:1795;height:245" coordorigin="4685,9529" coordsize="1795,245">
              <v:shape style="position:absolute;left:4685;top:9529;width:1795;height:245" coordorigin="4685,9529" coordsize="1795,245" path="m4685,9774l6480,9774,6480,9529,4685,9529,4685,9774e" filled="t" fillcolor="#F9F9F9" stroked="f">
                <v:path arrowok="t"/>
                <v:fill/>
              </v:shape>
            </v:group>
            <v:group style="position:absolute;left:816;top:9797;width:5664;height:50" coordorigin="816,9797" coordsize="5664,50">
              <v:shape style="position:absolute;left:816;top:9797;width:5664;height:50" coordorigin="816,9797" coordsize="5664,50" path="m816,9847l6480,9847,6480,9797,816,9797,816,9847xe" filled="t" fillcolor="#F9F9F9" stroked="f">
                <v:path arrowok="t"/>
                <v:fill/>
              </v:shape>
            </v:group>
            <v:group style="position:absolute;left:821;top:9860;width:5650;height:346" coordorigin="821,9860" coordsize="5650,346">
              <v:shape style="position:absolute;left:821;top:9860;width:5650;height:346" coordorigin="821,9860" coordsize="5650,346" path="m821,10206l6470,10206,6470,9860,821,9860,821,10206xe" filled="t" fillcolor="#F9F9F9" stroked="f">
                <v:path arrowok="t"/>
                <v:fill/>
              </v:shape>
            </v:group>
            <v:group style="position:absolute;left:1680;top:9956;width:4790;height:245" coordorigin="1680,9956" coordsize="4790,245">
              <v:shape style="position:absolute;left:1680;top:9956;width:4790;height:245" coordorigin="1680,9956" coordsize="4790,245" path="m1680,10201l6470,10201,6470,9956,1680,9956,1680,10201e" filled="t" fillcolor="#F9F9F9" stroked="f">
                <v:path arrowok="t"/>
                <v:fill/>
              </v:shape>
            </v:group>
            <v:group style="position:absolute;left:814;top:9846;width:2;height:456" coordorigin="814,9846" coordsize="2,456">
              <v:shape style="position:absolute;left:814;top:9846;width:2;height:456" coordorigin="814,9846" coordsize="0,456" path="m814,9846l814,10302e" filled="f" stroked="t" strokeweight=".82pt" strokecolor="#AAAAAA">
                <v:path arrowok="t"/>
              </v:shape>
            </v:group>
            <v:group style="position:absolute;left:806;top:9845;width:5678;height:16" coordorigin="806,9845" coordsize="5678,16">
              <v:shape style="position:absolute;left:806;top:9845;width:5678;height:16" coordorigin="806,9845" coordsize="5678,16" path="m806,9861l6485,9861,6485,9845,806,9845,806,9861xe" filled="t" fillcolor="#AAAAAA" stroked="f">
                <v:path arrowok="t"/>
                <v:fill/>
              </v:shape>
            </v:group>
            <v:group style="position:absolute;left:828;top:9860;width:2;height:96" coordorigin="828,9860" coordsize="2,96">
              <v:shape style="position:absolute;left:828;top:9860;width:2;height:96" coordorigin="828,9860" coordsize="0,96" path="m828,9860l828,9956e" filled="f" stroked="t" strokeweight=".82pt" strokecolor="#F9F9F9">
                <v:path arrowok="t"/>
              </v:shape>
            </v:group>
            <v:group style="position:absolute;left:835;top:9860;width:1483;height:96" coordorigin="835,9860" coordsize="1483,96">
              <v:shape style="position:absolute;left:835;top:9860;width:1483;height:96" coordorigin="835,9860" coordsize="1483,96" path="m835,9956l2318,9956,2318,9860,835,9860,835,9956e" filled="t" fillcolor="#F9F9F9" stroked="f">
                <v:path arrowok="t"/>
                <v:fill/>
              </v:shape>
            </v:group>
            <v:group style="position:absolute;left:2326;top:9860;width:2;height:96" coordorigin="2326,9860" coordsize="2,96">
              <v:shape style="position:absolute;left:2326;top:9860;width:2;height:96" coordorigin="2326,9860" coordsize="0,96" path="m2326,9860l2326,9956e" filled="f" stroked="t" strokeweight=".82pt" strokecolor="#F9F9F9">
                <v:path arrowok="t"/>
              </v:shape>
            </v:group>
            <v:group style="position:absolute;left:2333;top:9860;width:4138;height:96" coordorigin="2333,9860" coordsize="4138,96">
              <v:shape style="position:absolute;left:2333;top:9860;width:4138;height:96" coordorigin="2333,9860" coordsize="4138,96" path="m2333,9956l6470,9956,6470,9860,2333,9860,2333,9956e" filled="t" fillcolor="#F9F9F9" stroked="f">
                <v:path arrowok="t"/>
                <v:fill/>
              </v:shape>
            </v:group>
            <v:group style="position:absolute;left:6478;top:9846;width:2;height:456" coordorigin="6478,9846" coordsize="2,456">
              <v:shape style="position:absolute;left:6478;top:9846;width:2;height:456" coordorigin="6478,9846" coordsize="0,456" path="m6478,9846l6478,10302e" filled="f" stroked="t" strokeweight=".82pt" strokecolor="#AAAAAA">
                <v:path arrowok="t"/>
              </v:shape>
            </v:group>
            <v:group style="position:absolute;left:816;top:10206;width:5664;height:96" coordorigin="816,10206" coordsize="5664,96">
              <v:shape style="position:absolute;left:816;top:10206;width:5664;height:96" coordorigin="816,10206" coordsize="5664,96" path="m816,10302l6480,10302,6480,10206,816,10206,816,10302e" filled="t" fillcolor="#F9F9F9" stroked="f">
                <v:path arrowok="t"/>
                <v:fill/>
              </v:shape>
            </v:group>
            <v:group style="position:absolute;left:816;top:10302;width:1502;height:317" coordorigin="816,10302" coordsize="1502,317">
              <v:shape style="position:absolute;left:816;top:10302;width:1502;height:317" coordorigin="816,10302" coordsize="1502,317" path="m816,10618l2318,10618,2318,10302,816,10302,816,10618e" filled="t" fillcolor="#F9F9F9" stroked="f">
                <v:path arrowok="t"/>
                <v:fill/>
              </v:shape>
            </v:group>
            <v:group style="position:absolute;left:1680;top:10302;width:638;height:245" coordorigin="1680,10302" coordsize="638,245">
              <v:shape style="position:absolute;left:1680;top:10302;width:638;height:245" coordorigin="1680,10302" coordsize="638,245" path="m1680,10546l2318,10546,2318,10302,1680,10302,1680,10546e" filled="t" fillcolor="#F9F9F9" stroked="f">
                <v:path arrowok="t"/>
                <v:fill/>
              </v:shape>
            </v:group>
            <v:group style="position:absolute;left:2318;top:10302;width:4162;height:317" coordorigin="2318,10302" coordsize="4162,317">
              <v:shape style="position:absolute;left:2318;top:10302;width:4162;height:317" coordorigin="2318,10302" coordsize="4162,317" path="m2318,10618l6480,10618,6480,10302,2318,10302,2318,10618e" filled="t" fillcolor="#F9F9F9" stroked="f">
                <v:path arrowok="t"/>
                <v:fill/>
              </v:shape>
            </v:group>
            <v:group style="position:absolute;left:4685;top:10302;width:1795;height:245" coordorigin="4685,10302" coordsize="1795,245">
              <v:shape style="position:absolute;left:4685;top:10302;width:1795;height:245" coordorigin="4685,10302" coordsize="1795,245" path="m4685,10546l6480,10546,6480,10302,4685,10302,4685,10546e" filled="t" fillcolor="#F9F9F9" stroked="f">
                <v:path arrowok="t"/>
                <v:fill/>
              </v:shape>
            </v:group>
            <v:group style="position:absolute;left:816;top:10594;width:5664;height:2" coordorigin="816,10594" coordsize="5664,2">
              <v:shape style="position:absolute;left:816;top:10594;width:5664;height:2" coordorigin="816,10594" coordsize="5664,0" path="m816,10594l6480,10594e" filled="f" stroked="t" strokeweight="2.5pt" strokecolor="#F9F9F9">
                <v:path arrowok="t"/>
              </v:shape>
            </v:group>
            <v:group style="position:absolute;left:816;top:10618;width:1502;height:302" coordorigin="816,10618" coordsize="1502,302">
              <v:shape style="position:absolute;left:816;top:10618;width:1502;height:302" coordorigin="816,10618" coordsize="1502,302" path="m816,10921l2318,10921,2318,10618,816,10618,816,10921e" filled="t" fillcolor="#F9F9F9" stroked="f">
                <v:path arrowok="t"/>
                <v:fill/>
              </v:shape>
            </v:group>
            <v:group style="position:absolute;left:1680;top:10618;width:638;height:245" coordorigin="1680,10618" coordsize="638,245">
              <v:shape style="position:absolute;left:1680;top:10618;width:638;height:245" coordorigin="1680,10618" coordsize="638,245" path="m1680,10863l2318,10863,2318,10618,1680,10618,1680,10863e" filled="t" fillcolor="#F9F9F9" stroked="f">
                <v:path arrowok="t"/>
                <v:fill/>
              </v:shape>
            </v:group>
            <v:group style="position:absolute;left:2318;top:10618;width:4162;height:302" coordorigin="2318,10618" coordsize="4162,302">
              <v:shape style="position:absolute;left:2318;top:10618;width:4162;height:302" coordorigin="2318,10618" coordsize="4162,302" path="m2318,10921l6480,10921,6480,10618,2318,10618,2318,10921e" filled="t" fillcolor="#F9F9F9" stroked="f">
                <v:path arrowok="t"/>
                <v:fill/>
              </v:shape>
            </v:group>
            <v:group style="position:absolute;left:4685;top:10618;width:1795;height:245" coordorigin="4685,10618" coordsize="1795,245">
              <v:shape style="position:absolute;left:4685;top:10618;width:1795;height:245" coordorigin="4685,10618" coordsize="1795,245" path="m4685,10863l6480,10863,6480,10618,4685,10618,4685,10863e" filled="t" fillcolor="#F9F9F9" stroked="f">
                <v:path arrowok="t"/>
                <v:fill/>
              </v:shape>
            </v:group>
            <v:group style="position:absolute;left:816;top:10897;width:5664;height:2" coordorigin="816,10897" coordsize="5664,2">
              <v:shape style="position:absolute;left:816;top:10897;width:5664;height:2" coordorigin="816,10897" coordsize="5664,0" path="m816,10897l6480,10897e" filled="f" stroked="t" strokeweight="2.5pt" strokecolor="#F9F9F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It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’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ll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2" w:after="0" w:line="251" w:lineRule="auto"/>
        <w:ind w:left="100" w:right="514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eca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use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v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20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g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z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3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“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ve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v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ave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g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.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”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2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w w:val="100"/>
        </w:rPr>
      </w:r>
    </w:p>
    <w:p>
      <w:pPr>
        <w:spacing w:before="12" w:after="0" w:line="251" w:lineRule="auto"/>
        <w:ind w:left="100" w:right="241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“T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-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30C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oes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un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an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.</w:t>
      </w:r>
      <w:r>
        <w:rPr>
          <w:rFonts w:ascii="Calibri" w:hAnsi="Calibri" w:cs="Calibri" w:eastAsia="Calibri"/>
          <w:sz w:val="21"/>
          <w:szCs w:val="21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,</w:t>
      </w:r>
      <w:r>
        <w:rPr>
          <w:rFonts w:ascii="Calibri" w:hAnsi="Calibri" w:cs="Calibri" w:eastAsia="Calibri"/>
          <w:sz w:val="21"/>
          <w:szCs w:val="21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,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’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k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ll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47" w:lineRule="exact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2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4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9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y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g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!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”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8" w:after="0" w:line="281" w:lineRule="exact"/>
        <w:ind w:left="100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City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of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Toronto</w:t>
      </w:r>
      <w:r>
        <w:rPr>
          <w:rFonts w:ascii="Calibri" w:hAnsi="Calibri" w:cs="Calibri" w:eastAsia="Calibri"/>
          <w:sz w:val="24"/>
          <w:szCs w:val="24"/>
          <w:color w:val="252525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Fact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252525"/>
          <w:spacing w:val="0"/>
          <w:w w:val="100"/>
          <w:b/>
          <w:bCs/>
        </w:rPr>
        <w:t>Sheet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"/>
          <w:szCs w:val="1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Co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Can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a</w:t>
      </w:r>
      <w:r>
        <w:rPr>
          <w:rFonts w:ascii="Calibri" w:hAnsi="Calibri" w:cs="Calibri" w:eastAsia="Calibri"/>
          <w:sz w:val="1"/>
          <w:szCs w:val="1"/>
          <w:spacing w:val="0"/>
          <w:w w:val="96"/>
        </w:rPr>
        <w:t> </w:t>
      </w:r>
      <w:r>
        <w:rPr>
          <w:rFonts w:ascii="Calibri" w:hAnsi="Calibri" w:cs="Calibri" w:eastAsia="Calibri"/>
          <w:sz w:val="1"/>
          <w:szCs w:val="1"/>
          <w:spacing w:val="0"/>
          <w:w w:val="100"/>
        </w:rPr>
      </w:r>
    </w:p>
    <w:p>
      <w:pPr>
        <w:spacing w:before="8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"/>
          <w:szCs w:val="1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"/>
          <w:szCs w:val="1"/>
          <w:spacing w:val="0"/>
          <w:w w:val="96"/>
        </w:rPr>
        <w:t> </w:t>
      </w:r>
      <w:r>
        <w:rPr>
          <w:rFonts w:ascii="Calibri" w:hAnsi="Calibri" w:cs="Calibri" w:eastAsia="Calibri"/>
          <w:sz w:val="1"/>
          <w:szCs w:val="1"/>
          <w:spacing w:val="0"/>
          <w:w w:val="100"/>
        </w:rPr>
      </w:r>
    </w:p>
    <w:p>
      <w:pPr>
        <w:spacing w:before="85" w:after="0" w:line="253" w:lineRule="auto"/>
        <w:ind w:left="1842" w:right="5935" w:firstLine="-1502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0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19"/>
          <w:szCs w:val="19"/>
          <w:spacing w:val="-24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Ea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2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Yo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27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No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6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4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To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,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Yo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k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2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F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Au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g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9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3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5" w:after="0" w:line="224" w:lineRule="exact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d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6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8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3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4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2" w:after="0" w:line="240" w:lineRule="auto"/>
        <w:ind w:left="34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Go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v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3"/>
          <w:w w:val="103"/>
          <w:b/>
          <w:bCs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"/>
          <w:szCs w:val="1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J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h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y</w:t>
      </w:r>
      <w:r>
        <w:rPr>
          <w:rFonts w:ascii="Calibri" w:hAnsi="Calibri" w:cs="Calibri" w:eastAsia="Calibri"/>
          <w:sz w:val="1"/>
          <w:szCs w:val="1"/>
          <w:spacing w:val="0"/>
          <w:w w:val="96"/>
        </w:rPr>
        <w:t> </w:t>
      </w:r>
      <w:r>
        <w:rPr>
          <w:rFonts w:ascii="Calibri" w:hAnsi="Calibri" w:cs="Calibri" w:eastAsia="Calibri"/>
          <w:sz w:val="1"/>
          <w:szCs w:val="1"/>
          <w:spacing w:val="0"/>
          <w:w w:val="100"/>
        </w:rPr>
      </w:r>
    </w:p>
    <w:p>
      <w:pPr>
        <w:spacing w:before="8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Coun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To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7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P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3" w:after="0" w:line="253" w:lineRule="auto"/>
        <w:ind w:left="1842" w:right="7622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0"/>
        </w:rPr>
        <w:t>Ca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y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2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Benn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t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no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d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Ch</w:t>
      </w:r>
      <w:r>
        <w:rPr>
          <w:rFonts w:ascii="Calibri" w:hAnsi="Calibri" w:cs="Calibri" w:eastAsia="Calibri"/>
          <w:sz w:val="19"/>
          <w:szCs w:val="19"/>
          <w:spacing w:val="1"/>
          <w:w w:val="100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0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24" w:lineRule="exact"/>
        <w:ind w:left="1842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f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V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2" w:after="0" w:line="240" w:lineRule="auto"/>
        <w:ind w:left="34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e</w:t>
      </w:r>
      <w:r>
        <w:rPr>
          <w:rFonts w:ascii="Calibri" w:hAnsi="Calibri" w:cs="Calibri" w:eastAsia="Calibri"/>
          <w:sz w:val="19"/>
          <w:szCs w:val="19"/>
          <w:spacing w:val="0"/>
          <w:w w:val="103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630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(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4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q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b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a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749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(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6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5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q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5" w:after="0" w:line="224" w:lineRule="exact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5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905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(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8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q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2" w:after="0" w:line="240" w:lineRule="auto"/>
        <w:ind w:left="340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Po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p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u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l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a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  <w:b/>
          <w:bCs/>
        </w:rPr>
        <w:t>i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o</w:t>
      </w:r>
      <w:r>
        <w:rPr>
          <w:rFonts w:ascii="Calibri" w:hAnsi="Calibri" w:cs="Calibri" w:eastAsia="Calibri"/>
          <w:sz w:val="19"/>
          <w:szCs w:val="19"/>
          <w:spacing w:val="2"/>
          <w:w w:val="103"/>
          <w:b/>
          <w:bCs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(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C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(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r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o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5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583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064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5" w:after="0" w:line="240" w:lineRule="auto"/>
        <w:ind w:left="340" w:right="-20"/>
        <w:jc w:val="left"/>
        <w:tabs>
          <w:tab w:pos="184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•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D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e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n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t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y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  <w:tab/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4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149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/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k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2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(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1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,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7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5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0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/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s</w:t>
      </w:r>
      <w:r>
        <w:rPr>
          <w:rFonts w:ascii="Calibri" w:hAnsi="Calibri" w:cs="Calibri" w:eastAsia="Calibri"/>
          <w:sz w:val="19"/>
          <w:szCs w:val="19"/>
          <w:spacing w:val="2"/>
          <w:w w:val="103"/>
        </w:rPr>
        <w:t>q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3"/>
          <w:w w:val="103"/>
        </w:rPr>
        <w:t>m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i</w:t>
      </w:r>
      <w:r>
        <w:rPr>
          <w:rFonts w:ascii="Calibri" w:hAnsi="Calibri" w:cs="Calibri" w:eastAsia="Calibri"/>
          <w:sz w:val="19"/>
          <w:szCs w:val="19"/>
          <w:spacing w:val="1"/>
          <w:w w:val="103"/>
        </w:rPr>
        <w:t>)</w:t>
      </w:r>
      <w:r>
        <w:rPr>
          <w:rFonts w:ascii="Calibri" w:hAnsi="Calibri" w:cs="Calibri" w:eastAsia="Calibri"/>
          <w:sz w:val="19"/>
          <w:szCs w:val="19"/>
          <w:spacing w:val="0"/>
          <w:w w:val="103"/>
        </w:rPr>
        <w:t> 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NumType w:start="2"/>
          <w:pgMar w:footer="790" w:header="0" w:top="620" w:bottom="980" w:left="620" w:right="400"/>
          <w:footerReference w:type="default" r:id="rId7"/>
          <w:pgSz w:w="11900" w:h="16840"/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0" w:after="0" w:line="328" w:lineRule="exact"/>
        <w:ind w:left="229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Foundat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Ex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mpt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Exa</w:t>
      </w:r>
      <w:r>
        <w:rPr>
          <w:rFonts w:ascii="Calibri" w:hAnsi="Calibri" w:cs="Calibri" w:eastAsia="Calibri"/>
          <w:sz w:val="28"/>
          <w:szCs w:val="28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nat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Rea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sks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Re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1"/>
          <w:szCs w:val="21"/>
          <w:spacing w:val="1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x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21"/>
          <w:szCs w:val="21"/>
          <w:spacing w:val="1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  <w:b/>
          <w:bCs/>
          <w:i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1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1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3"/>
          <w:b/>
          <w:bCs/>
          <w:i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ns</w:t>
      </w:r>
      <w:r>
        <w:rPr>
          <w:rFonts w:ascii="Calibri" w:hAnsi="Calibri" w:cs="Calibri" w:eastAsia="Calibri"/>
          <w:sz w:val="21"/>
          <w:szCs w:val="21"/>
          <w:spacing w:val="3"/>
          <w:w w:val="102"/>
          <w:b/>
          <w:bCs/>
          <w:i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2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  <w:i/>
        </w:rPr>
        <w:t>r.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shape style="position:absolute;margin-left:47.98pt;margin-top:4.298453pt;width:499.388315pt;height:512.326755pt;mso-position-horizontal-relative:page;mso-position-vertical-relative:paragraph;z-index:-438" type="#_x0000_t75">
            <v:imagedata r:id="rId11" o:title=""/>
          </v:shape>
        </w:pic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ov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doe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Ceng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z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4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Cen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z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’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av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rit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7" w:lineRule="exact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g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z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43"/>
          <w:w w:val="100"/>
          <w:b/>
          <w:bCs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u w:val="single" w:color="000000"/>
        </w:rPr>
        <w:t>no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u w:val="single" w:color="000000"/>
        </w:rPr>
        <w:t>t</w:t>
      </w:r>
      <w:r>
        <w:rPr>
          <w:rFonts w:ascii="Calibri" w:hAnsi="Calibri" w:cs="Calibri" w:eastAsia="Calibri"/>
          <w:sz w:val="21"/>
          <w:szCs w:val="21"/>
          <w:spacing w:val="8"/>
          <w:w w:val="100"/>
          <w:b/>
          <w:bCs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8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peop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dog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_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7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Le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_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m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3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3"/>
        </w:rPr>
        <w:t>o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10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y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u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n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2"/>
          <w:w w:val="102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?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2"/>
        </w:rPr>
        <w:t>_____________________________________________________________________________________________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pgMar w:header="720" w:footer="790" w:top="1340" w:bottom="980" w:left="620" w:right="660"/>
          <w:headerReference w:type="default" r:id="rId10"/>
          <w:pgSz w:w="11900" w:h="16840"/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0" w:after="0" w:line="328" w:lineRule="exact"/>
        <w:ind w:left="2382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Foundat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Ex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mpt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Exa</w:t>
      </w:r>
      <w:r>
        <w:rPr>
          <w:rFonts w:ascii="Calibri" w:hAnsi="Calibri" w:cs="Calibri" w:eastAsia="Calibri"/>
          <w:sz w:val="28"/>
          <w:szCs w:val="28"/>
          <w:spacing w:val="2"/>
          <w:w w:val="100"/>
          <w:b/>
          <w:bCs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nat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2"/>
          <w:w w:val="100"/>
          <w:b/>
          <w:bCs/>
        </w:rPr>
        <w:t>W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ri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7" w:lineRule="exact"/>
        <w:ind w:left="100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47.98pt;margin-top:41.157528pt;width:499.388315pt;height:557.267642pt;mso-position-horizontal-relative:page;mso-position-vertical-relative:paragraph;z-index:-437" coordorigin="960,823" coordsize="9988,11145">
            <v:shape style="position:absolute;left:960;top:1722;width:9988;height:10247" type="#_x0000_t75">
              <v:imagedata r:id="rId12" o:title=""/>
            </v:shape>
            <v:group style="position:absolute;left:1243;top:7769;width:9408;height:2" coordorigin="1243,7769" coordsize="9408,2">
              <v:shape style="position:absolute;left:1243;top:7769;width:9408;height:2" coordorigin="1243,7769" coordsize="9408,0" path="m1243,7769l10651,7769e" filled="f" stroked="t" strokeweight=".580pt" strokecolor="#000000">
                <v:path arrowok="t"/>
              </v:shape>
            </v:group>
            <v:group style="position:absolute;left:1243;top:8148;width:9408;height:2" coordorigin="1243,8148" coordsize="9408,2">
              <v:shape style="position:absolute;left:1243;top:8148;width:9408;height:2" coordorigin="1243,8148" coordsize="9408,0" path="m1243,8148l10651,8148e" filled="f" stroked="t" strokeweight=".580pt" strokecolor="#000000">
                <v:path arrowok="t"/>
              </v:shape>
            </v:group>
            <v:group style="position:absolute;left:1243;top:8503;width:9408;height:2" coordorigin="1243,8503" coordsize="9408,2">
              <v:shape style="position:absolute;left:1243;top:8503;width:9408;height:2" coordorigin="1243,8503" coordsize="9408,0" path="m1243,8503l10651,8503e" filled="f" stroked="t" strokeweight=".580pt" strokecolor="#000000">
                <v:path arrowok="t"/>
              </v:shape>
            </v:group>
            <v:group style="position:absolute;left:1243;top:8882;width:9408;height:2" coordorigin="1243,8882" coordsize="9408,2">
              <v:shape style="position:absolute;left:1243;top:8882;width:9408;height:2" coordorigin="1243,8882" coordsize="9408,0" path="m1243,8882l10651,8882e" filled="f" stroked="t" strokeweight=".580pt" strokecolor="#000000">
                <v:path arrowok="t"/>
              </v:shape>
            </v:group>
            <v:group style="position:absolute;left:1243;top:9242;width:9408;height:2" coordorigin="1243,9242" coordsize="9408,2">
              <v:shape style="position:absolute;left:1243;top:9242;width:9408;height:2" coordorigin="1243,9242" coordsize="9408,0" path="m1243,9242l10651,9242e" filled="f" stroked="t" strokeweight=".580pt" strokecolor="#000000">
                <v:path arrowok="t"/>
              </v:shape>
            </v:group>
            <v:group style="position:absolute;left:1243;top:9622;width:9408;height:2" coordorigin="1243,9622" coordsize="9408,2">
              <v:shape style="position:absolute;left:1243;top:9622;width:9408;height:2" coordorigin="1243,9622" coordsize="9408,0" path="m1243,9622l10651,9622e" filled="f" stroked="t" strokeweight=".580pt" strokecolor="#000000">
                <v:path arrowok="t"/>
              </v:shape>
            </v:group>
            <v:group style="position:absolute;left:1243;top:9982;width:9408;height:2" coordorigin="1243,9982" coordsize="9408,2">
              <v:shape style="position:absolute;left:1243;top:9982;width:9408;height:2" coordorigin="1243,9982" coordsize="9408,0" path="m1243,9982l10651,9982e" filled="f" stroked="t" strokeweight=".580pt" strokecolor="#000000">
                <v:path arrowok="t"/>
              </v:shape>
            </v:group>
            <v:group style="position:absolute;left:1243;top:10361;width:9408;height:2" coordorigin="1243,10361" coordsize="9408,2">
              <v:shape style="position:absolute;left:1243;top:10361;width:9408;height:2" coordorigin="1243,10361" coordsize="9408,0" path="m1243,10361l10651,10361e" filled="f" stroked="t" strokeweight=".580pt" strokecolor="#000000">
                <v:path arrowok="t"/>
              </v:shape>
            </v:group>
            <v:group style="position:absolute;left:1243;top:10716;width:9408;height:2" coordorigin="1243,10716" coordsize="9408,2">
              <v:shape style="position:absolute;left:1243;top:10716;width:9408;height:2" coordorigin="1243,10716" coordsize="9408,0" path="m1243,10716l10651,10716e" filled="f" stroked="t" strokeweight=".580pt" strokecolor="#000000">
                <v:path arrowok="t"/>
              </v:shape>
            </v:group>
            <v:group style="position:absolute;left:1243;top:11095;width:9408;height:2" coordorigin="1243,11095" coordsize="9408,2">
              <v:shape style="position:absolute;left:1243;top:11095;width:9408;height:2" coordorigin="1243,11095" coordsize="9408,0" path="m1243,11095l10651,11095e" filled="f" stroked="t" strokeweight=".580pt" strokecolor="#000000">
                <v:path arrowok="t"/>
              </v:shape>
            </v:group>
            <v:group style="position:absolute;left:1243;top:11455;width:9408;height:2" coordorigin="1243,11455" coordsize="9408,2">
              <v:shape style="position:absolute;left:1243;top:11455;width:9408;height:2" coordorigin="1243,11455" coordsize="9408,0" path="m1243,11455l10651,11455e" filled="f" stroked="t" strokeweight=".580pt" strokecolor="#000000">
                <v:path arrowok="t"/>
              </v:shape>
            </v:group>
            <v:group style="position:absolute;left:1243;top:11834;width:9408;height:2" coordorigin="1243,11834" coordsize="9408,2">
              <v:shape style="position:absolute;left:1243;top:11834;width:9408;height:2" coordorigin="1243,11834" coordsize="9408,0" path="m1243,11834l10651,11834e" filled="f" stroked="t" strokeweight=".580pt" strokecolor="#000000">
                <v:path arrowok="t"/>
              </v:shape>
              <v:shape style="position:absolute;left:6490;top:823;width:4248;height:2818" type="#_x0000_t75">
                <v:imagedata r:id="rId13" o:title=""/>
              </v:shape>
              <v:shape style="position:absolute;left:1118;top:3934;width:4320;height:3235" type="#_x0000_t75">
                <v:imagedata r:id="rId14" o:title=""/>
              </v:shape>
              <v:shape style="position:absolute;left:965;top:823;width:4402;height:2837" type="#_x0000_t75">
                <v:imagedata r:id="rId15" o:title=""/>
              </v:shape>
              <v:shape style="position:absolute;left:6562;top:4217;width:4320;height:2918" type="#_x0000_t75">
                <v:imagedata r:id="rId16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1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  <w:b/>
          <w:bCs/>
          <w:i/>
          <w:u w:val="single" w:color="000000"/>
        </w:rPr>
        <w:t>ON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  <w:u w:val="single" w:color="000000"/>
        </w:rPr>
        <w:t>E</w:t>
      </w:r>
      <w:r>
        <w:rPr>
          <w:rFonts w:ascii="Calibri" w:hAnsi="Calibri" w:cs="Calibri" w:eastAsia="Calibri"/>
          <w:sz w:val="21"/>
          <w:szCs w:val="21"/>
          <w:spacing w:val="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.</w:t>
      </w:r>
      <w:r>
        <w:rPr>
          <w:rFonts w:ascii="Calibri" w:hAnsi="Calibri" w:cs="Calibri" w:eastAsia="Calibri"/>
          <w:sz w:val="21"/>
          <w:szCs w:val="21"/>
          <w:spacing w:val="1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4"/>
          <w:w w:val="100"/>
          <w:b/>
          <w:bCs/>
          <w:i/>
          <w:u w:val="single" w:color="000000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u w:val="single" w:color="000000"/>
        </w:rPr>
        <w:t>r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u w:val="single" w:color="000000"/>
        </w:rPr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u w:val="single" w:color="000000"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u w:val="single" w:color="000000"/>
        </w:rPr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u w:val="single" w:color="000000"/>
        </w:rPr>
        <w:t>t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u w:val="single" w:color="000000"/>
        </w:rPr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  <w:u w:val="single" w:color="000000"/>
        </w:rPr>
        <w:t>e</w:t>
      </w:r>
      <w:r>
        <w:rPr>
          <w:rFonts w:ascii="Calibri" w:hAnsi="Calibri" w:cs="Calibri" w:eastAsia="Calibri"/>
          <w:sz w:val="21"/>
          <w:szCs w:val="21"/>
          <w:spacing w:val="1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1"/>
          <w:szCs w:val="21"/>
          <w:spacing w:val="7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pa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ag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ap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21"/>
          <w:szCs w:val="21"/>
          <w:spacing w:val="2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abo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1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i</w:t>
      </w:r>
      <w:r>
        <w:rPr>
          <w:rFonts w:ascii="Calibri" w:hAnsi="Calibri" w:cs="Calibri" w:eastAsia="Calibri"/>
          <w:sz w:val="21"/>
          <w:szCs w:val="21"/>
          <w:spacing w:val="1"/>
          <w:w w:val="103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  <w:i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1" w:lineRule="exact"/>
        <w:ind w:left="2248" w:right="-20"/>
        <w:jc w:val="left"/>
        <w:tabs>
          <w:tab w:pos="7580" w:val="left"/>
        </w:tabs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  <w:position w:val="-1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position w:val="-1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  <w:position w:val="-1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position w:val="-1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  <w:position w:val="-1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position w:val="-1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  <w:position w:val="-1"/>
        </w:rPr>
        <w:t>e</w:t>
      </w:r>
      <w:r>
        <w:rPr>
          <w:rFonts w:ascii="Calibri" w:hAnsi="Calibri" w:cs="Calibri" w:eastAsia="Calibri"/>
          <w:sz w:val="21"/>
          <w:szCs w:val="21"/>
          <w:spacing w:val="18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  <w:position w:val="-1"/>
        </w:rPr>
        <w:t>A</w:t>
      </w:r>
      <w:r>
        <w:rPr>
          <w:rFonts w:ascii="Calibri" w:hAnsi="Calibri" w:cs="Calibri" w:eastAsia="Calibri"/>
          <w:sz w:val="21"/>
          <w:szCs w:val="21"/>
          <w:spacing w:val="-44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  <w:position w:val="-1"/>
        </w:rPr>
        <w:tab/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  <w:position w:val="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position w:val="2"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  <w:position w:val="2"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  <w:position w:val="2"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  <w:position w:val="2"/>
        </w:rPr>
        <w:t>e</w:t>
      </w:r>
      <w:r>
        <w:rPr>
          <w:rFonts w:ascii="Calibri" w:hAnsi="Calibri" w:cs="Calibri" w:eastAsia="Calibri"/>
          <w:sz w:val="21"/>
          <w:szCs w:val="21"/>
          <w:spacing w:val="18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  <w:i/>
          <w:position w:val="2"/>
        </w:rPr>
        <w:t>B</w:t>
      </w:r>
      <w:r>
        <w:rPr>
          <w:rFonts w:ascii="Calibri" w:hAnsi="Calibri" w:cs="Calibri" w:eastAsia="Calibri"/>
          <w:sz w:val="21"/>
          <w:szCs w:val="21"/>
          <w:spacing w:val="0"/>
          <w:w w:val="100"/>
          <w:position w:val="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8" w:after="0" w:line="240" w:lineRule="auto"/>
        <w:ind w:left="608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i/>
        </w:rPr>
        <w:t>Ti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k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2"/>
          <w:i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 </w:t>
      </w:r>
      <w:r>
        <w:rPr>
          <w:rFonts w:ascii="ＭＳ ゴシック" w:hAnsi="ＭＳ ゴシック" w:cs="ＭＳ ゴシック" w:eastAsia="ＭＳ ゴシック"/>
          <w:sz w:val="19"/>
          <w:szCs w:val="19"/>
          <w:spacing w:val="0"/>
          <w:w w:val="103"/>
        </w:rPr>
        <w:t>☐</w:t>
      </w:r>
      <w:r>
        <w:rPr>
          <w:rFonts w:ascii="ＭＳ ゴシック" w:hAnsi="ＭＳ ゴシック" w:cs="ＭＳ ゴシック" w:eastAsia="ＭＳ ゴシック"/>
          <w:sz w:val="19"/>
          <w:szCs w:val="19"/>
          <w:spacing w:val="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2"/>
          <w:w w:val="100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wh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h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ctu</w:t>
      </w:r>
      <w:r>
        <w:rPr>
          <w:rFonts w:ascii="Calibri" w:hAnsi="Calibri" w:cs="Calibri" w:eastAsia="Calibri"/>
          <w:sz w:val="24"/>
          <w:szCs w:val="24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08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-2"/>
          <w:i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w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2"/>
          <w:i/>
        </w:rPr>
        <w:t>i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g</w:t>
      </w:r>
      <w:r>
        <w:rPr>
          <w:rFonts w:ascii="Calibri" w:hAnsi="Calibri" w:cs="Calibri" w:eastAsia="Calibri"/>
          <w:sz w:val="24"/>
          <w:szCs w:val="24"/>
          <w:spacing w:val="-1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b</w:t>
      </w:r>
      <w:r>
        <w:rPr>
          <w:rFonts w:ascii="Calibri" w:hAnsi="Calibri" w:cs="Calibri" w:eastAsia="Calibri"/>
          <w:sz w:val="24"/>
          <w:szCs w:val="24"/>
          <w:spacing w:val="2"/>
          <w:i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u</w:t>
      </w:r>
      <w:r>
        <w:rPr>
          <w:rFonts w:ascii="Calibri" w:hAnsi="Calibri" w:cs="Calibri" w:eastAsia="Calibri"/>
          <w:sz w:val="24"/>
          <w:szCs w:val="24"/>
          <w:spacing w:val="1"/>
          <w:i/>
        </w:rPr>
        <w:t>t</w:t>
      </w:r>
      <w:r>
        <w:rPr>
          <w:rFonts w:ascii="Calibri" w:hAnsi="Calibri" w:cs="Calibri" w:eastAsia="Calibri"/>
          <w:sz w:val="24"/>
          <w:szCs w:val="24"/>
          <w:spacing w:val="-7"/>
          <w:i/>
        </w:rPr>
        <w:t>:</w:t>
      </w:r>
      <w:r>
        <w:rPr>
          <w:rFonts w:ascii="Calibri" w:hAnsi="Calibri" w:cs="Calibri" w:eastAsia="Calibri"/>
          <w:sz w:val="24"/>
          <w:szCs w:val="24"/>
          <w:spacing w:val="0"/>
          <w:i/>
        </w:rPr>
        <w:t> </w:t>
      </w:r>
      <w:r>
        <w:rPr>
          <w:rFonts w:ascii="Calibri" w:hAnsi="Calibri" w:cs="Calibri" w:eastAsia="Calibri"/>
          <w:sz w:val="24"/>
          <w:szCs w:val="24"/>
          <w:spacing w:val="0"/>
        </w:rPr>
      </w:r>
    </w:p>
    <w:p>
      <w:pPr>
        <w:spacing w:before="0" w:after="0" w:line="190" w:lineRule="exact"/>
        <w:ind w:left="6054" w:right="4447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w w:val="99"/>
          <w:i/>
        </w:rPr>
        <w:t> </w:t>
      </w:r>
      <w:r>
        <w:rPr>
          <w:rFonts w:ascii="Calibri" w:hAnsi="Calibri" w:cs="Calibri" w:eastAsia="Calibri"/>
          <w:sz w:val="16"/>
          <w:szCs w:val="16"/>
          <w:w w:val="100"/>
        </w:rPr>
      </w:r>
    </w:p>
    <w:p>
      <w:pPr>
        <w:spacing w:before="10" w:after="0" w:line="240" w:lineRule="auto"/>
        <w:ind w:left="608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Menlo" w:hAnsi="Menlo" w:cs="Menlo" w:eastAsia="Menlo"/>
          <w:sz w:val="31"/>
          <w:szCs w:val="31"/>
          <w:spacing w:val="0"/>
          <w:w w:val="100"/>
        </w:rPr>
        <w:t>☐</w:t>
      </w:r>
      <w:r>
        <w:rPr>
          <w:rFonts w:ascii="Menlo" w:hAnsi="Menlo" w:cs="Menlo" w:eastAsia="Menlo"/>
          <w:sz w:val="31"/>
          <w:szCs w:val="31"/>
          <w:spacing w:val="-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08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Menlo" w:hAnsi="Menlo" w:cs="Menlo" w:eastAsia="Menlo"/>
          <w:sz w:val="31"/>
          <w:szCs w:val="31"/>
          <w:spacing w:val="0"/>
          <w:w w:val="100"/>
        </w:rPr>
        <w:t>☐</w:t>
      </w:r>
      <w:r>
        <w:rPr>
          <w:rFonts w:ascii="Menlo" w:hAnsi="Menlo" w:cs="Menlo" w:eastAsia="Menlo"/>
          <w:sz w:val="31"/>
          <w:szCs w:val="31"/>
          <w:spacing w:val="-3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B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52" w:lineRule="exact"/>
        <w:ind w:left="6086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Menlo" w:hAnsi="Menlo" w:cs="Menlo" w:eastAsia="Menlo"/>
          <w:sz w:val="31"/>
          <w:szCs w:val="31"/>
          <w:spacing w:val="0"/>
          <w:w w:val="100"/>
          <w:position w:val="-1"/>
        </w:rPr>
        <w:t>☐</w:t>
      </w:r>
      <w:r>
        <w:rPr>
          <w:rFonts w:ascii="Menlo" w:hAnsi="Menlo" w:cs="Menlo" w:eastAsia="Menlo"/>
          <w:sz w:val="31"/>
          <w:szCs w:val="31"/>
          <w:spacing w:val="-37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1"/>
        </w:rPr>
        <w:t>t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u</w:t>
      </w:r>
      <w:r>
        <w:rPr>
          <w:rFonts w:ascii="Calibri" w:hAnsi="Calibri" w:cs="Calibri" w:eastAsia="Calibri"/>
          <w:sz w:val="24"/>
          <w:szCs w:val="24"/>
          <w:spacing w:val="-2"/>
          <w:w w:val="100"/>
          <w:position w:val="-1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-1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1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7" w:lineRule="exact"/>
        <w:ind w:left="225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21"/>
          <w:szCs w:val="21"/>
          <w:spacing w:val="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21"/>
          <w:szCs w:val="21"/>
          <w:spacing w:val="18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  <w:i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6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7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74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7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74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7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74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/>
        <w:pict>
          <v:group style="position:absolute;margin-left:62.16pt;margin-top:3.582346pt;width:470.4pt;height:.1pt;mso-position-horizontal-relative:page;mso-position-vertical-relative:paragraph;z-index:-436" coordorigin="1243,72" coordsize="9408,2">
            <v:shape style="position:absolute;left:1243;top:72;width:9408;height:2" coordorigin="1243,72" coordsize="9408,0" path="m1243,72l10651,72e" filled="f" stroked="t" strokeweight=".580pt" strokecolor="#000000">
              <v:path arrowok="t"/>
            </v:shape>
          </v:group>
          <w10:wrap type="none"/>
        </w:pict>
      </w:r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p>
      <w:pPr>
        <w:spacing w:before="98" w:after="0" w:line="240" w:lineRule="auto"/>
        <w:ind w:left="729" w:right="-20"/>
        <w:jc w:val="left"/>
        <w:rPr>
          <w:rFonts w:ascii="Cambria" w:hAnsi="Cambria" w:cs="Cambria" w:eastAsia="Cambria"/>
          <w:sz w:val="24"/>
          <w:szCs w:val="24"/>
        </w:rPr>
      </w:pPr>
      <w:rPr/>
      <w:r>
        <w:rPr/>
        <w:pict>
          <v:group style="position:absolute;margin-left:62.16pt;margin-top:4.782362pt;width:470.4pt;height:.1pt;mso-position-horizontal-relative:page;mso-position-vertical-relative:paragraph;z-index:-435" coordorigin="1243,96" coordsize="9408,2">
            <v:shape style="position:absolute;left:1243;top:96;width:9408;height:2" coordorigin="1243,96" coordsize="9408,0" path="m1243,96l10651,96e" filled="f" stroked="t" strokeweight=".580pt" strokecolor="#000000">
              <v:path arrowok="t"/>
            </v:shape>
          </v:group>
          <w10:wrap type="none"/>
        </w:pict>
      </w:r>
      <w:r>
        <w:rPr/>
        <w:pict>
          <v:group style="position:absolute;margin-left:61.439999pt;margin-top:21.822342pt;width:471.12pt;height:.1pt;mso-position-horizontal-relative:page;mso-position-vertical-relative:paragraph;z-index:-434" coordorigin="1229,436" coordsize="9422,2">
            <v:shape style="position:absolute;left:1229;top:436;width:9422;height:2" coordorigin="1229,436" coordsize="9422,0" path="m1229,436l10651,436e" filled="f" stroked="t" strokeweight=".580pt" strokecolor="#000000">
              <v:path arrowok="t"/>
            </v:shape>
          </v:group>
          <w10:wrap type="none"/>
        </w:pict>
      </w:r>
      <w:r>
        <w:rPr>
          <w:rFonts w:ascii="Cambria" w:hAnsi="Cambria" w:cs="Cambria" w:eastAsia="Cambria"/>
          <w:sz w:val="24"/>
          <w:szCs w:val="24"/>
          <w:b/>
          <w:bCs/>
        </w:rPr>
        <w:t> </w:t>
      </w:r>
      <w:r>
        <w:rPr>
          <w:rFonts w:ascii="Cambria" w:hAnsi="Cambria" w:cs="Cambria" w:eastAsia="Cambria"/>
          <w:sz w:val="24"/>
          <w:szCs w:val="24"/>
        </w:rPr>
      </w:r>
    </w:p>
    <w:sectPr>
      <w:pgMar w:header="720" w:footer="790" w:top="1340" w:bottom="980" w:left="620" w:right="660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auto"/>
    <w:pitch w:val="default"/>
  </w:font>
  <w:font w:name="ＭＳ ゴシック">
    <w:altName w:val="ＭＳ ゴシック"/>
    <w:charset w:val="0"/>
    <w:family w:val="auto"/>
    <w:pitch w:val="default"/>
  </w:font>
  <w:font w:name="Calibri">
    <w:altName w:val="Calibri"/>
    <w:charset w:val="0"/>
    <w:family w:val="auto"/>
    <w:pitch w:val="default"/>
  </w:font>
  <w:font w:name="Menlo">
    <w:altName w:val="Menlo"/>
    <w:charset w:val="0"/>
    <w:family w:val="auto"/>
    <w:pitch w:val="default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4.603302pt;margin-top:791.484802pt;width:47.412066pt;height:11.84pt;mso-position-horizontal-relative:page;mso-position-vertical-relative:page;z-index:-442" type="#_x0000_t202" filled="f" stroked="f">
          <v:textbox inset="0,0,0,0">
            <w:txbxContent>
              <w:p>
                <w:pPr>
                  <w:spacing w:before="0" w:after="0" w:line="225" w:lineRule="exact"/>
                  <w:ind w:left="20" w:right="-50"/>
                  <w:jc w:val="left"/>
                  <w:rPr>
                    <w:rFonts w:ascii="Calibri" w:hAnsi="Calibri" w:cs="Calibri" w:eastAsia="Calibri"/>
                    <w:sz w:val="19"/>
                    <w:szCs w:val="19"/>
                  </w:rPr>
                </w:pPr>
                <w:rPr/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0"/>
                    <w:b/>
                    <w:bCs/>
                    <w:position w:val="1"/>
                  </w:rPr>
                  <w:t>Pa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0"/>
                    <w:b/>
                    <w:bCs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0"/>
                    <w:b/>
                    <w:bCs/>
                    <w:position w:val="1"/>
                  </w:rPr>
                  <w:t>e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5"/>
                    <w:w w:val="100"/>
                    <w:b/>
                    <w:bCs/>
                    <w:position w:val="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0"/>
                    <w:b/>
                    <w:bCs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7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0"/>
                    <w:b/>
                    <w:bCs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0"/>
                    <w:b/>
                    <w:bCs/>
                    <w:position w:val="1"/>
                  </w:rPr>
                  <w:t>f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8"/>
                    <w:w w:val="100"/>
                    <w:b/>
                    <w:bCs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3"/>
                    <w:b/>
                    <w:bCs/>
                    <w:position w:val="1"/>
                  </w:rPr>
                  <w:t>4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.00005pt;width:36pt;height:31.19995pt;mso-position-horizontal-relative:page;mso-position-vertical-relative:page;z-index:-441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2.730011pt;margin-top:53.00201pt;width:175.013254pt;height:12.08279pt;mso-position-horizontal-relative:page;mso-position-vertical-relative:page;z-index:-440" type="#_x0000_t202" filled="f" stroked="f">
          <v:textbox inset="0,0,0,0">
            <w:txbxContent>
              <w:p>
                <w:pPr>
                  <w:spacing w:before="0" w:after="0" w:line="229" w:lineRule="exact"/>
                  <w:ind w:left="20" w:right="-50"/>
                  <w:jc w:val="left"/>
                  <w:tabs>
                    <w:tab w:pos="3480" w:val="left"/>
                  </w:tabs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3"/>
                    <w:position w:val="1"/>
                  </w:rPr>
                  <w:t>Re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3"/>
                    <w:position w:val="1"/>
                  </w:rPr>
                  <w:t>g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"/>
                    <w:w w:val="103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"/>
                    <w:w w:val="103"/>
                    <w:position w:val="1"/>
                  </w:rPr>
                  <w:t>s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"/>
                    <w:w w:val="103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"/>
                    <w:w w:val="103"/>
                    <w:position w:val="1"/>
                  </w:rPr>
                  <w:t>r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3"/>
                    <w:position w:val="1"/>
                  </w:rPr>
                  <w:t>a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"/>
                    <w:w w:val="103"/>
                    <w:position w:val="1"/>
                  </w:rPr>
                  <w:t>t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1"/>
                    <w:w w:val="103"/>
                    <w:position w:val="1"/>
                  </w:rPr>
                  <w:t>i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2"/>
                    <w:w w:val="103"/>
                    <w:position w:val="1"/>
                  </w:rPr>
                  <w:t>o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3"/>
                    <w:position w:val="1"/>
                  </w:rPr>
                  <w:t>n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4"/>
                    <w:w w:val="100"/>
                    <w:position w:val="1"/>
                  </w:rPr>
                  <w:t> 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0"/>
                    <w:w w:val="103"/>
                    <w:position w:val="1"/>
                  </w:rPr>
                  <w:t>#</w:t>
                </w:r>
                <w:r>
                  <w:rPr>
                    <w:rFonts w:ascii="Calibri" w:hAnsi="Calibri" w:cs="Calibri" w:eastAsia="Calibri"/>
                    <w:sz w:val="19"/>
                    <w:szCs w:val="19"/>
                    <w:spacing w:val="4"/>
                    <w:w w:val="1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4"/>
                    <w:w w:val="103"/>
                    <w:position w:val="1"/>
                  </w:rPr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3"/>
                    <w:u w:val="single" w:color="000000"/>
                    <w:position w:val="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  <w:u w:val="single" w:color="000000"/>
                    <w:position w:val="1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  <w:u w:val="single" w:color="000000"/>
                    <w:position w:val="1"/>
                  </w:rPr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jp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2018-08-15T14:11:17Z</dcterms:created>
  <dcterms:modified xsi:type="dcterms:W3CDTF">2018-08-15T14:11:17Z</dcterms:modified>
</cp:coreProperties>
</file>